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9F521" w14:textId="77777777" w:rsidR="00DE5B44" w:rsidRPr="00B5610E" w:rsidRDefault="00DE5B44" w:rsidP="00DE5B44">
      <w:pPr>
        <w:jc w:val="center"/>
        <w:rPr>
          <w:rFonts w:ascii="Verdana" w:hAnsi="Verdana"/>
        </w:rPr>
      </w:pPr>
      <w:bookmarkStart w:id="0" w:name="_Hlk201767429"/>
      <w:r w:rsidRPr="00B5610E">
        <w:rPr>
          <w:rFonts w:ascii="Verdana" w:hAnsi="Verdana"/>
          <w:noProof/>
        </w:rPr>
        <w:drawing>
          <wp:inline distT="0" distB="0" distL="0" distR="0" wp14:anchorId="6DDF59A2" wp14:editId="2C7E96F6">
            <wp:extent cx="523875" cy="619125"/>
            <wp:effectExtent l="19050" t="0" r="9525" b="0"/>
            <wp:docPr id="2" name="Paveikslėlis 2" descr="M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Mherbas"/>
                    <pic:cNvPicPr>
                      <a:picLocks noChangeAspect="1" noChangeArrowheads="1"/>
                    </pic:cNvPicPr>
                  </pic:nvPicPr>
                  <pic:blipFill>
                    <a:blip r:embed="rId7" cstate="print"/>
                    <a:srcRect/>
                    <a:stretch>
                      <a:fillRect/>
                    </a:stretch>
                  </pic:blipFill>
                  <pic:spPr bwMode="auto">
                    <a:xfrm>
                      <a:off x="0" y="0"/>
                      <a:ext cx="523875" cy="619125"/>
                    </a:xfrm>
                    <a:prstGeom prst="rect">
                      <a:avLst/>
                    </a:prstGeom>
                    <a:noFill/>
                    <a:ln w="9525">
                      <a:noFill/>
                      <a:miter lim="800000"/>
                      <a:headEnd/>
                      <a:tailEnd/>
                    </a:ln>
                  </pic:spPr>
                </pic:pic>
              </a:graphicData>
            </a:graphic>
          </wp:inline>
        </w:drawing>
      </w:r>
    </w:p>
    <w:p w14:paraId="111DC856" w14:textId="77777777" w:rsidR="00DE5B44" w:rsidRPr="00B5610E" w:rsidRDefault="00DE5B44" w:rsidP="00DE5B44">
      <w:pPr>
        <w:spacing w:before="120"/>
        <w:jc w:val="center"/>
        <w:rPr>
          <w:rFonts w:ascii="Verdana" w:hAnsi="Verdana"/>
          <w:b/>
        </w:rPr>
      </w:pPr>
      <w:r w:rsidRPr="00B5610E">
        <w:rPr>
          <w:rFonts w:ascii="Verdana" w:hAnsi="Verdana"/>
          <w:b/>
        </w:rPr>
        <w:t>MARIJAMPOLĖS SAVIVALDYBĖS TARYBA</w:t>
      </w:r>
    </w:p>
    <w:p w14:paraId="3E9B3A73" w14:textId="77777777" w:rsidR="00DE5B44" w:rsidRPr="00B5610E" w:rsidRDefault="00DE5B44" w:rsidP="00DE5B44">
      <w:pPr>
        <w:tabs>
          <w:tab w:val="left" w:pos="5557"/>
          <w:tab w:val="left" w:pos="6840"/>
          <w:tab w:val="left" w:pos="7020"/>
        </w:tabs>
        <w:jc w:val="center"/>
        <w:rPr>
          <w:rFonts w:ascii="Verdana" w:hAnsi="Verdana"/>
        </w:rPr>
      </w:pPr>
    </w:p>
    <w:p w14:paraId="70A10F92" w14:textId="77777777" w:rsidR="00DE5B44" w:rsidRDefault="00DE5B44" w:rsidP="00DE5B44">
      <w:pPr>
        <w:tabs>
          <w:tab w:val="left" w:pos="5557"/>
          <w:tab w:val="left" w:pos="6840"/>
          <w:tab w:val="left" w:pos="7020"/>
        </w:tabs>
        <w:jc w:val="center"/>
        <w:rPr>
          <w:rFonts w:ascii="Verdana" w:hAnsi="Verdana"/>
          <w:b/>
          <w:color w:val="000000"/>
        </w:rPr>
      </w:pPr>
      <w:bookmarkStart w:id="1" w:name="_Hlk88468597"/>
      <w:bookmarkStart w:id="2" w:name="_Hlk88478823"/>
      <w:bookmarkStart w:id="3" w:name="_Hlk94510475"/>
      <w:bookmarkStart w:id="4" w:name="_Hlk151034314"/>
      <w:r w:rsidRPr="00B5610E">
        <w:rPr>
          <w:rFonts w:ascii="Verdana" w:hAnsi="Verdana"/>
          <w:b/>
          <w:color w:val="000000"/>
        </w:rPr>
        <w:t>SPRENDIMAS</w:t>
      </w:r>
      <w:bookmarkEnd w:id="1"/>
      <w:bookmarkEnd w:id="2"/>
      <w:bookmarkEnd w:id="3"/>
    </w:p>
    <w:bookmarkEnd w:id="0"/>
    <w:bookmarkEnd w:id="4"/>
    <w:p w14:paraId="76F34FF7" w14:textId="30C1092A" w:rsidR="00811B97" w:rsidRPr="00C518CB" w:rsidRDefault="00811B97" w:rsidP="00811B97">
      <w:pPr>
        <w:tabs>
          <w:tab w:val="left" w:pos="5557"/>
          <w:tab w:val="left" w:pos="6840"/>
          <w:tab w:val="left" w:pos="7020"/>
        </w:tabs>
        <w:jc w:val="center"/>
        <w:rPr>
          <w:rFonts w:ascii="Verdana" w:hAnsi="Verdana"/>
          <w:b/>
        </w:rPr>
      </w:pPr>
      <w:r w:rsidRPr="00D9208C">
        <w:rPr>
          <w:rFonts w:ascii="Verdana" w:hAnsi="Verdana"/>
          <w:b/>
        </w:rPr>
        <w:t>DĖL</w:t>
      </w:r>
      <w:r w:rsidR="00EC7C1A" w:rsidRPr="00D9208C">
        <w:rPr>
          <w:rFonts w:ascii="Verdana" w:hAnsi="Verdana"/>
          <w:b/>
        </w:rPr>
        <w:t xml:space="preserve"> MARIJAMPOLĖS SAVIVALDYBĖS TURTO </w:t>
      </w:r>
      <w:r w:rsidR="00D9208C" w:rsidRPr="00D9208C">
        <w:rPr>
          <w:rFonts w:ascii="Verdana" w:hAnsi="Verdana"/>
          <w:b/>
        </w:rPr>
        <w:t xml:space="preserve">VIEŠO NUOMOS KONKURSO IR NUOMOS BE KONKURSO ORGANIZAVIMO IR VYKDYMO </w:t>
      </w:r>
      <w:r w:rsidR="00EC7C1A" w:rsidRPr="00D9208C">
        <w:rPr>
          <w:rFonts w:ascii="Verdana" w:hAnsi="Verdana"/>
          <w:b/>
        </w:rPr>
        <w:t>TVARKOS APRAŠO</w:t>
      </w:r>
      <w:r w:rsidR="00EC7C1A" w:rsidRPr="00C518CB">
        <w:rPr>
          <w:rFonts w:ascii="Verdana" w:hAnsi="Verdana"/>
          <w:b/>
        </w:rPr>
        <w:t xml:space="preserve"> PATVIRTINIMO</w:t>
      </w:r>
    </w:p>
    <w:p w14:paraId="6F4F9C1B" w14:textId="77777777" w:rsidR="00811B97" w:rsidRPr="00C518CB" w:rsidRDefault="00811B97" w:rsidP="00811B97">
      <w:pPr>
        <w:tabs>
          <w:tab w:val="left" w:pos="5557"/>
          <w:tab w:val="left" w:pos="6840"/>
          <w:tab w:val="left" w:pos="7020"/>
        </w:tabs>
        <w:jc w:val="center"/>
        <w:rPr>
          <w:rFonts w:ascii="Verdana" w:hAnsi="Verdana"/>
        </w:rPr>
      </w:pPr>
    </w:p>
    <w:p w14:paraId="0846488D" w14:textId="45BC402A" w:rsidR="00DE5B44" w:rsidRDefault="00DE5B44" w:rsidP="00811B97">
      <w:pPr>
        <w:tabs>
          <w:tab w:val="left" w:pos="5557"/>
          <w:tab w:val="left" w:pos="6840"/>
          <w:tab w:val="left" w:pos="7020"/>
        </w:tabs>
        <w:jc w:val="center"/>
        <w:rPr>
          <w:rFonts w:ascii="Verdana" w:hAnsi="Verdana"/>
        </w:rPr>
      </w:pPr>
      <w:bookmarkStart w:id="5" w:name="_Hlk143526580"/>
      <w:bookmarkStart w:id="6" w:name="_Hlk143517856"/>
      <w:bookmarkStart w:id="7" w:name="_Hlk88469269"/>
      <w:bookmarkStart w:id="8" w:name="_Hlk88468611"/>
      <w:bookmarkStart w:id="9" w:name="_Hlk88478623"/>
      <w:r w:rsidRPr="00B5610E">
        <w:rPr>
          <w:rFonts w:ascii="Verdana" w:hAnsi="Verdana"/>
        </w:rPr>
        <w:t>202</w:t>
      </w:r>
      <w:r>
        <w:rPr>
          <w:rFonts w:ascii="Verdana" w:hAnsi="Verdana"/>
        </w:rPr>
        <w:t>6</w:t>
      </w:r>
      <w:r w:rsidRPr="00B5610E">
        <w:rPr>
          <w:rFonts w:ascii="Verdana" w:hAnsi="Verdana"/>
        </w:rPr>
        <w:t xml:space="preserve"> m.</w:t>
      </w:r>
      <w:r>
        <w:rPr>
          <w:rFonts w:ascii="Verdana" w:hAnsi="Verdana"/>
        </w:rPr>
        <w:t xml:space="preserve"> birželio 26</w:t>
      </w:r>
      <w:r w:rsidRPr="00B5610E">
        <w:rPr>
          <w:rFonts w:ascii="Verdana" w:hAnsi="Verdana"/>
        </w:rPr>
        <w:t xml:space="preserve"> d.</w:t>
      </w:r>
      <w:bookmarkEnd w:id="5"/>
      <w:r w:rsidRPr="00B5610E">
        <w:rPr>
          <w:rFonts w:ascii="Verdana" w:hAnsi="Verdana"/>
        </w:rPr>
        <w:t xml:space="preserve"> </w:t>
      </w:r>
      <w:bookmarkEnd w:id="6"/>
      <w:r w:rsidRPr="00B5610E">
        <w:rPr>
          <w:rFonts w:ascii="Verdana" w:hAnsi="Verdana"/>
        </w:rPr>
        <w:t>Nr. 1</w:t>
      </w:r>
      <w:bookmarkEnd w:id="7"/>
      <w:r w:rsidRPr="00B5610E">
        <w:rPr>
          <w:rFonts w:ascii="Verdana" w:hAnsi="Verdana"/>
        </w:rPr>
        <w:t>-</w:t>
      </w:r>
      <w:bookmarkEnd w:id="8"/>
      <w:bookmarkEnd w:id="9"/>
      <w:r w:rsidR="006D0A36">
        <w:rPr>
          <w:rFonts w:ascii="Verdana" w:hAnsi="Verdana"/>
        </w:rPr>
        <w:t>173</w:t>
      </w:r>
    </w:p>
    <w:p w14:paraId="06556C9E" w14:textId="1B6B8E7E" w:rsidR="00811B97" w:rsidRPr="00C518CB" w:rsidRDefault="00811B97" w:rsidP="00811B97">
      <w:pPr>
        <w:tabs>
          <w:tab w:val="left" w:pos="5557"/>
          <w:tab w:val="left" w:pos="6840"/>
          <w:tab w:val="left" w:pos="7020"/>
        </w:tabs>
        <w:jc w:val="center"/>
        <w:rPr>
          <w:rFonts w:ascii="Verdana" w:hAnsi="Verdana"/>
        </w:rPr>
      </w:pPr>
      <w:r w:rsidRPr="00C518CB">
        <w:rPr>
          <w:rFonts w:ascii="Verdana" w:hAnsi="Verdana"/>
        </w:rPr>
        <w:t>Marijampolė</w:t>
      </w:r>
    </w:p>
    <w:p w14:paraId="7D6B78B6" w14:textId="77777777" w:rsidR="00EF7156" w:rsidRPr="00C518CB" w:rsidRDefault="00EF7156" w:rsidP="00EF7156">
      <w:pPr>
        <w:tabs>
          <w:tab w:val="left" w:pos="5557"/>
          <w:tab w:val="left" w:pos="6840"/>
          <w:tab w:val="left" w:pos="7020"/>
        </w:tabs>
        <w:rPr>
          <w:rFonts w:ascii="Verdana" w:hAnsi="Verdana"/>
        </w:rPr>
      </w:pPr>
    </w:p>
    <w:p w14:paraId="6F22BC67" w14:textId="44AD4F3A" w:rsidR="00EC7C1A" w:rsidRPr="00C518CB" w:rsidRDefault="00EC7C1A" w:rsidP="00EC7C1A">
      <w:pPr>
        <w:ind w:firstLine="720"/>
        <w:jc w:val="both"/>
        <w:rPr>
          <w:rFonts w:ascii="Verdana" w:hAnsi="Verdana"/>
        </w:rPr>
      </w:pPr>
      <w:r w:rsidRPr="00C518CB">
        <w:rPr>
          <w:rFonts w:ascii="Verdana" w:hAnsi="Verdana"/>
        </w:rPr>
        <w:t xml:space="preserve">Vadovaudamasi Lietuvos Respublikos vietos savivaldos </w:t>
      </w:r>
      <w:hyperlink r:id="rId8" w:history="1">
        <w:r w:rsidRPr="00C518CB">
          <w:rPr>
            <w:rFonts w:ascii="Verdana" w:hAnsi="Verdana"/>
          </w:rPr>
          <w:t>įstatymo</w:t>
        </w:r>
      </w:hyperlink>
      <w:r w:rsidRPr="00C518CB">
        <w:rPr>
          <w:rFonts w:ascii="Verdana" w:hAnsi="Verdana"/>
        </w:rPr>
        <w:t xml:space="preserve"> 15 straipsnio 2 dalies 19 punktu, Valstybės ir savivaldybių turto valdymo, naudojimo ir disponavimo juo </w:t>
      </w:r>
      <w:hyperlink r:id="rId9" w:history="1">
        <w:r w:rsidRPr="00C518CB">
          <w:rPr>
            <w:rFonts w:ascii="Verdana" w:hAnsi="Verdana"/>
          </w:rPr>
          <w:t>įstatym</w:t>
        </w:r>
      </w:hyperlink>
      <w:r w:rsidRPr="00C518CB">
        <w:rPr>
          <w:rFonts w:ascii="Verdana" w:hAnsi="Verdana"/>
        </w:rPr>
        <w:t>o 1</w:t>
      </w:r>
      <w:r w:rsidR="00D9208C">
        <w:rPr>
          <w:rFonts w:ascii="Verdana" w:hAnsi="Verdana"/>
        </w:rPr>
        <w:t>5</w:t>
      </w:r>
      <w:r w:rsidRPr="00C518CB">
        <w:rPr>
          <w:rFonts w:ascii="Verdana" w:hAnsi="Verdana"/>
        </w:rPr>
        <w:t xml:space="preserve"> straipsniu, </w:t>
      </w:r>
      <w:bookmarkStart w:id="10" w:name="_Hlk201770264"/>
      <w:r w:rsidR="00DE5B44" w:rsidRPr="00B5610E">
        <w:rPr>
          <w:rFonts w:ascii="Verdana" w:hAnsi="Verdana"/>
          <w:spacing w:val="-2"/>
        </w:rPr>
        <w:t>Marijampolės savivaldybės taryba</w:t>
      </w:r>
      <w:r w:rsidR="00DE5B44" w:rsidRPr="00B5610E">
        <w:rPr>
          <w:rFonts w:ascii="Verdana" w:hAnsi="Verdana"/>
        </w:rPr>
        <w:t xml:space="preserve"> </w:t>
      </w:r>
      <w:r w:rsidR="00DE5B44" w:rsidRPr="0010285D">
        <w:rPr>
          <w:rFonts w:ascii="Verdana" w:hAnsi="Verdana"/>
          <w:spacing w:val="40"/>
        </w:rPr>
        <w:t>nusprendži</w:t>
      </w:r>
      <w:r w:rsidR="00DE5B44" w:rsidRPr="00B854D8">
        <w:rPr>
          <w:rFonts w:ascii="Verdana" w:hAnsi="Verdana"/>
        </w:rPr>
        <w:t>a:</w:t>
      </w:r>
      <w:bookmarkEnd w:id="10"/>
    </w:p>
    <w:p w14:paraId="552A755B" w14:textId="391AF4AF" w:rsidR="00EC7C1A" w:rsidRPr="00443B76" w:rsidRDefault="00EC7C1A" w:rsidP="00EC7C1A">
      <w:pPr>
        <w:ind w:firstLine="720"/>
        <w:jc w:val="both"/>
        <w:rPr>
          <w:rFonts w:ascii="Verdana" w:hAnsi="Verdana"/>
        </w:rPr>
      </w:pPr>
      <w:r w:rsidRPr="00443B76">
        <w:rPr>
          <w:rFonts w:ascii="Verdana" w:hAnsi="Verdana"/>
        </w:rPr>
        <w:t>1. Patvirtinti</w:t>
      </w:r>
      <w:r w:rsidR="00481168" w:rsidRPr="00443B76">
        <w:rPr>
          <w:rFonts w:ascii="Verdana" w:hAnsi="Verdana"/>
        </w:rPr>
        <w:t xml:space="preserve"> </w:t>
      </w:r>
      <w:r w:rsidRPr="00443B76">
        <w:rPr>
          <w:rFonts w:ascii="Verdana" w:hAnsi="Verdana"/>
          <w:bCs/>
        </w:rPr>
        <w:t xml:space="preserve">Marijampolės savivaldybės turto </w:t>
      </w:r>
      <w:r w:rsidR="00443B76" w:rsidRPr="00443B76">
        <w:rPr>
          <w:rFonts w:ascii="Verdana" w:hAnsi="Verdana"/>
        </w:rPr>
        <w:t>viešo nuomos konkurso ir nuomos be konkurso organizavimo ir vykdymo</w:t>
      </w:r>
      <w:r w:rsidR="00443B76" w:rsidRPr="00443B76">
        <w:rPr>
          <w:rFonts w:ascii="Verdana" w:hAnsi="Verdana"/>
          <w:bCs/>
        </w:rPr>
        <w:t xml:space="preserve"> </w:t>
      </w:r>
      <w:r w:rsidRPr="00443B76">
        <w:rPr>
          <w:rFonts w:ascii="Verdana" w:hAnsi="Verdana"/>
          <w:bCs/>
        </w:rPr>
        <w:t xml:space="preserve">tvarkos </w:t>
      </w:r>
      <w:r w:rsidRPr="00443B76">
        <w:rPr>
          <w:rFonts w:ascii="Verdana" w:hAnsi="Verdana"/>
        </w:rPr>
        <w:t>aprašą (pridedama)</w:t>
      </w:r>
      <w:r w:rsidR="00481168" w:rsidRPr="00443B76">
        <w:rPr>
          <w:rFonts w:ascii="Verdana" w:hAnsi="Verdana"/>
        </w:rPr>
        <w:t>.</w:t>
      </w:r>
    </w:p>
    <w:p w14:paraId="79A26F1F" w14:textId="3553E895" w:rsidR="002B23FC" w:rsidRDefault="00EC7C1A" w:rsidP="00EC7C1A">
      <w:pPr>
        <w:ind w:firstLine="720"/>
        <w:jc w:val="both"/>
        <w:rPr>
          <w:rFonts w:ascii="Verdana" w:hAnsi="Verdana"/>
        </w:rPr>
      </w:pPr>
      <w:r w:rsidRPr="00443B76">
        <w:rPr>
          <w:rFonts w:ascii="Verdana" w:hAnsi="Verdana"/>
        </w:rPr>
        <w:t>2. Pripažinti netekusi</w:t>
      </w:r>
      <w:r w:rsidR="00371867">
        <w:rPr>
          <w:rFonts w:ascii="Verdana" w:hAnsi="Verdana"/>
        </w:rPr>
        <w:t>ais</w:t>
      </w:r>
      <w:r w:rsidRPr="00443B76">
        <w:rPr>
          <w:rFonts w:ascii="Verdana" w:hAnsi="Verdana"/>
        </w:rPr>
        <w:t xml:space="preserve"> galios</w:t>
      </w:r>
      <w:r w:rsidR="002B23FC">
        <w:rPr>
          <w:rFonts w:ascii="Verdana" w:hAnsi="Verdana"/>
        </w:rPr>
        <w:t>:</w:t>
      </w:r>
    </w:p>
    <w:p w14:paraId="1B57560C" w14:textId="5FC0B6C5" w:rsidR="00FD4D9C" w:rsidRPr="00B50C64" w:rsidRDefault="002B23FC" w:rsidP="00EC7C1A">
      <w:pPr>
        <w:ind w:firstLine="720"/>
        <w:jc w:val="both"/>
        <w:rPr>
          <w:rFonts w:ascii="Verdana" w:hAnsi="Verdana"/>
        </w:rPr>
      </w:pPr>
      <w:r w:rsidRPr="00B50C64">
        <w:rPr>
          <w:rFonts w:ascii="Verdana" w:hAnsi="Verdana"/>
        </w:rPr>
        <w:t xml:space="preserve">2.1. </w:t>
      </w:r>
      <w:r w:rsidR="00FD4D9C" w:rsidRPr="00B50C64">
        <w:rPr>
          <w:rFonts w:ascii="Verdana" w:hAnsi="Verdana"/>
        </w:rPr>
        <w:t xml:space="preserve">Marijampolės savivaldybės tarybos 2007 m. kovo 9 d. sprendimą </w:t>
      </w:r>
      <w:bookmarkStart w:id="11" w:name="n_0"/>
      <w:r w:rsidR="00156CBC" w:rsidRPr="00156CBC">
        <w:rPr>
          <w:rFonts w:ascii="Verdana" w:hAnsi="Verdana"/>
        </w:rPr>
        <w:t>Nr. 1-1027</w:t>
      </w:r>
      <w:bookmarkEnd w:id="11"/>
      <w:r w:rsidR="00FD4D9C" w:rsidRPr="00B50C64">
        <w:rPr>
          <w:rFonts w:ascii="Verdana" w:hAnsi="Verdana"/>
        </w:rPr>
        <w:t xml:space="preserve"> „Dėl savivaldybės ilgalaikio materialiojo turto nuomos tvarkos pakeitimo“</w:t>
      </w:r>
      <w:r w:rsidR="00701C92">
        <w:rPr>
          <w:rFonts w:ascii="Verdana" w:hAnsi="Verdana"/>
        </w:rPr>
        <w:t>;</w:t>
      </w:r>
    </w:p>
    <w:p w14:paraId="33360296" w14:textId="6485EFC1" w:rsidR="00FD4D9C" w:rsidRPr="002B23FC" w:rsidRDefault="002B23FC" w:rsidP="00EC7C1A">
      <w:pPr>
        <w:ind w:firstLine="720"/>
        <w:jc w:val="both"/>
        <w:rPr>
          <w:rFonts w:ascii="Verdana" w:hAnsi="Verdana"/>
        </w:rPr>
      </w:pPr>
      <w:r w:rsidRPr="002B23FC">
        <w:rPr>
          <w:rFonts w:ascii="Verdana" w:hAnsi="Verdana"/>
        </w:rPr>
        <w:t xml:space="preserve">2.2. </w:t>
      </w:r>
      <w:r w:rsidR="00FD4D9C" w:rsidRPr="002B23FC">
        <w:rPr>
          <w:rFonts w:ascii="Verdana" w:hAnsi="Verdana"/>
        </w:rPr>
        <w:t xml:space="preserve">Marijampolės savivaldybės tarybos 2016 m. lapkričio 28 d. sprendimą </w:t>
      </w:r>
      <w:bookmarkStart w:id="12" w:name="n_1"/>
      <w:r w:rsidR="00156CBC" w:rsidRPr="00156CBC">
        <w:rPr>
          <w:rFonts w:ascii="Verdana" w:hAnsi="Verdana"/>
        </w:rPr>
        <w:t>Nr. 1-289</w:t>
      </w:r>
      <w:bookmarkEnd w:id="12"/>
      <w:r w:rsidR="00FD4D9C" w:rsidRPr="002B23FC">
        <w:rPr>
          <w:rFonts w:ascii="Verdana" w:hAnsi="Verdana"/>
        </w:rPr>
        <w:t xml:space="preserve"> „Dėl savivaldybei nuosavybės teise priklausančio ilgalaikio materialiojo turto nuomos tvarkos aprašo patvirtinimo“ su visais pakeitimais ir papildymais</w:t>
      </w:r>
      <w:r w:rsidR="00701C92">
        <w:rPr>
          <w:rFonts w:ascii="Verdana" w:hAnsi="Verdana"/>
        </w:rPr>
        <w:t>;</w:t>
      </w:r>
    </w:p>
    <w:p w14:paraId="7A927BA5" w14:textId="4DCCE814" w:rsidR="002B23FC" w:rsidRDefault="002B23FC" w:rsidP="002B23FC">
      <w:pPr>
        <w:ind w:firstLine="720"/>
        <w:jc w:val="both"/>
        <w:rPr>
          <w:rFonts w:ascii="Verdana" w:hAnsi="Verdana"/>
        </w:rPr>
      </w:pPr>
      <w:r>
        <w:rPr>
          <w:rFonts w:ascii="Verdana" w:hAnsi="Verdana"/>
        </w:rPr>
        <w:t>2.3.</w:t>
      </w:r>
      <w:r w:rsidRPr="00443B76">
        <w:rPr>
          <w:rFonts w:ascii="Verdana" w:hAnsi="Verdana"/>
        </w:rPr>
        <w:t xml:space="preserve"> Marijampolės savivaldybės tarybos 2020 m. vasario 24 d. sprendimą </w:t>
      </w:r>
      <w:bookmarkStart w:id="13" w:name="n_2"/>
      <w:r w:rsidR="00156CBC" w:rsidRPr="00156CBC">
        <w:rPr>
          <w:rFonts w:ascii="Verdana" w:hAnsi="Verdana"/>
        </w:rPr>
        <w:t>Nr. 1-47</w:t>
      </w:r>
      <w:bookmarkEnd w:id="13"/>
      <w:r w:rsidRPr="00156CBC">
        <w:rPr>
          <w:rFonts w:ascii="Verdana" w:hAnsi="Verdana"/>
        </w:rPr>
        <w:t xml:space="preserve"> „</w:t>
      </w:r>
      <w:r w:rsidRPr="00443B76">
        <w:rPr>
          <w:rFonts w:ascii="Verdana" w:hAnsi="Verdana"/>
        </w:rPr>
        <w:t>Dėl Marijampolės savivaldybės turto viešo nuomos konkurso ir nuomos be konkurso organizavimo ir vykdymo tvarkos aprašo patvirtinimo“ su visais pakeitimais ir papildymais.</w:t>
      </w:r>
    </w:p>
    <w:p w14:paraId="57B01606" w14:textId="77777777" w:rsidR="00FD4D9C" w:rsidRPr="00443B76" w:rsidRDefault="00FD4D9C" w:rsidP="00EC7C1A">
      <w:pPr>
        <w:ind w:firstLine="720"/>
        <w:jc w:val="both"/>
        <w:rPr>
          <w:rFonts w:ascii="Verdana" w:hAnsi="Verdana"/>
        </w:rPr>
      </w:pPr>
    </w:p>
    <w:p w14:paraId="4C0EBC21" w14:textId="77777777" w:rsidR="00202DDE" w:rsidRPr="00C518CB" w:rsidRDefault="00202DDE" w:rsidP="00202DDE">
      <w:pPr>
        <w:rPr>
          <w:rFonts w:ascii="Verdana" w:hAnsi="Verdana"/>
        </w:rPr>
      </w:pPr>
    </w:p>
    <w:p w14:paraId="04A9EFF7" w14:textId="21966DB5" w:rsidR="00DE5B44" w:rsidRPr="0088045C" w:rsidRDefault="00156CBC" w:rsidP="00156CBC">
      <w:pPr>
        <w:tabs>
          <w:tab w:val="right" w:pos="9638"/>
        </w:tabs>
        <w:rPr>
          <w:rFonts w:ascii="Verdana" w:hAnsi="Verdana"/>
        </w:rPr>
      </w:pPr>
      <w:bookmarkStart w:id="14" w:name="_Hlk201767464"/>
      <w:r>
        <w:rPr>
          <w:rFonts w:ascii="Verdana" w:hAnsi="Verdana"/>
        </w:rPr>
        <w:t>Savivaldybės meras</w:t>
      </w:r>
      <w:r>
        <w:rPr>
          <w:rFonts w:ascii="Verdana" w:hAnsi="Verdana"/>
        </w:rPr>
        <w:tab/>
        <w:t xml:space="preserve">Povilas </w:t>
      </w:r>
      <w:proofErr w:type="spellStart"/>
      <w:r>
        <w:rPr>
          <w:rFonts w:ascii="Verdana" w:hAnsi="Verdana"/>
        </w:rPr>
        <w:t>Isoda</w:t>
      </w:r>
      <w:proofErr w:type="spellEnd"/>
    </w:p>
    <w:bookmarkEnd w:id="14"/>
    <w:p w14:paraId="46B72A60" w14:textId="77777777" w:rsidR="00EC7C1A" w:rsidRPr="00C518CB" w:rsidRDefault="00EC7C1A" w:rsidP="00202DDE">
      <w:pPr>
        <w:rPr>
          <w:rFonts w:ascii="Verdana" w:hAnsi="Verdana"/>
        </w:rPr>
      </w:pPr>
    </w:p>
    <w:p w14:paraId="0FC5FF2B" w14:textId="77777777" w:rsidR="00202DDE" w:rsidRPr="00C518CB" w:rsidRDefault="00202DDE" w:rsidP="00202DDE">
      <w:pPr>
        <w:rPr>
          <w:rFonts w:ascii="Verdana" w:hAnsi="Verdana"/>
        </w:rPr>
      </w:pPr>
    </w:p>
    <w:p w14:paraId="39DAD79C" w14:textId="3CD47D55" w:rsidR="00540BF1" w:rsidRPr="00C518CB" w:rsidRDefault="00EC7C1A" w:rsidP="00202DDE">
      <w:pPr>
        <w:rPr>
          <w:rFonts w:ascii="Verdana" w:hAnsi="Verdana"/>
        </w:rPr>
      </w:pPr>
      <w:r w:rsidRPr="00C518CB">
        <w:rPr>
          <w:rFonts w:ascii="Verdana" w:hAnsi="Verdana"/>
        </w:rPr>
        <w:t xml:space="preserve">Reda </w:t>
      </w:r>
      <w:proofErr w:type="spellStart"/>
      <w:r w:rsidRPr="00C518CB">
        <w:rPr>
          <w:rFonts w:ascii="Verdana" w:hAnsi="Verdana"/>
        </w:rPr>
        <w:t>Uldinskienė</w:t>
      </w:r>
      <w:proofErr w:type="spellEnd"/>
    </w:p>
    <w:p w14:paraId="1B8E3DFC" w14:textId="77777777" w:rsidR="00A65F32" w:rsidRPr="00C518CB" w:rsidRDefault="00A65F32" w:rsidP="00202DDE">
      <w:pPr>
        <w:rPr>
          <w:rFonts w:ascii="Verdana" w:hAnsi="Verdana"/>
        </w:rPr>
      </w:pPr>
    </w:p>
    <w:p w14:paraId="3AECBCDF" w14:textId="1A3DF7C4" w:rsidR="00D21D96" w:rsidRPr="00C518CB" w:rsidRDefault="00D21D96" w:rsidP="00202DDE">
      <w:pPr>
        <w:rPr>
          <w:rFonts w:ascii="Verdana" w:hAnsi="Verdana"/>
        </w:rPr>
      </w:pPr>
      <w:r w:rsidRPr="00C518CB">
        <w:rPr>
          <w:rFonts w:ascii="Verdana" w:hAnsi="Verdana"/>
        </w:rPr>
        <w:t xml:space="preserve">Sprendimą paskelbti: </w:t>
      </w:r>
      <w:r w:rsidR="00D36752" w:rsidRPr="00C518CB">
        <w:rPr>
          <w:rFonts w:ascii="Verdana" w:hAnsi="Verdana"/>
        </w:rPr>
        <w:t xml:space="preserve">Interneto svetainėje </w:t>
      </w:r>
      <w:r w:rsidR="00EC7C1A" w:rsidRPr="00C518CB">
        <w:rPr>
          <w:rFonts w:ascii="Verdana" w:hAnsi="Verdana"/>
        </w:rPr>
        <w:fldChar w:fldCharType="begin">
          <w:ffData>
            <w:name w:val="Tikrinti1"/>
            <w:enabled/>
            <w:calcOnExit w:val="0"/>
            <w:checkBox>
              <w:sizeAuto/>
              <w:default w:val="1"/>
            </w:checkBox>
          </w:ffData>
        </w:fldChar>
      </w:r>
      <w:bookmarkStart w:id="15" w:name="Tikrinti1"/>
      <w:r w:rsidR="00EC7C1A" w:rsidRPr="00C518CB">
        <w:rPr>
          <w:rFonts w:ascii="Verdana" w:hAnsi="Verdana"/>
        </w:rPr>
        <w:instrText xml:space="preserve"> FORMCHECKBOX </w:instrText>
      </w:r>
      <w:r w:rsidR="00EC7C1A" w:rsidRPr="00C518CB">
        <w:rPr>
          <w:rFonts w:ascii="Verdana" w:hAnsi="Verdana"/>
        </w:rPr>
      </w:r>
      <w:r w:rsidR="00EC7C1A" w:rsidRPr="00C518CB">
        <w:rPr>
          <w:rFonts w:ascii="Verdana" w:hAnsi="Verdana"/>
        </w:rPr>
        <w:fldChar w:fldCharType="separate"/>
      </w:r>
      <w:r w:rsidR="00EC7C1A" w:rsidRPr="00C518CB">
        <w:rPr>
          <w:rFonts w:ascii="Verdana" w:hAnsi="Verdana"/>
        </w:rPr>
        <w:fldChar w:fldCharType="end"/>
      </w:r>
      <w:bookmarkEnd w:id="15"/>
      <w:r w:rsidR="00D36752" w:rsidRPr="00C518CB">
        <w:rPr>
          <w:rFonts w:ascii="Verdana" w:hAnsi="Verdana"/>
        </w:rPr>
        <w:t xml:space="preserve">;  TAR </w:t>
      </w:r>
      <w:r w:rsidR="00EC7C1A" w:rsidRPr="00C518CB">
        <w:rPr>
          <w:rFonts w:ascii="Verdana" w:hAnsi="Verdana"/>
        </w:rPr>
        <w:fldChar w:fldCharType="begin">
          <w:ffData>
            <w:name w:val=""/>
            <w:enabled/>
            <w:calcOnExit w:val="0"/>
            <w:checkBox>
              <w:sizeAuto/>
              <w:default w:val="1"/>
            </w:checkBox>
          </w:ffData>
        </w:fldChar>
      </w:r>
      <w:r w:rsidR="00EC7C1A" w:rsidRPr="00C518CB">
        <w:rPr>
          <w:rFonts w:ascii="Verdana" w:hAnsi="Verdana"/>
        </w:rPr>
        <w:instrText xml:space="preserve"> FORMCHECKBOX </w:instrText>
      </w:r>
      <w:r w:rsidR="00EC7C1A" w:rsidRPr="00C518CB">
        <w:rPr>
          <w:rFonts w:ascii="Verdana" w:hAnsi="Verdana"/>
        </w:rPr>
      </w:r>
      <w:r w:rsidR="00EC7C1A" w:rsidRPr="00C518CB">
        <w:rPr>
          <w:rFonts w:ascii="Verdana" w:hAnsi="Verdana"/>
        </w:rPr>
        <w:fldChar w:fldCharType="separate"/>
      </w:r>
      <w:r w:rsidR="00EC7C1A" w:rsidRPr="00C518CB">
        <w:rPr>
          <w:rFonts w:ascii="Verdana" w:hAnsi="Verdana"/>
        </w:rPr>
        <w:fldChar w:fldCharType="end"/>
      </w:r>
    </w:p>
    <w:p w14:paraId="2621DF7E" w14:textId="77777777" w:rsidR="00D47563" w:rsidRPr="00C518CB" w:rsidRDefault="00D47563" w:rsidP="00202DDE">
      <w:pPr>
        <w:rPr>
          <w:rFonts w:ascii="Verdana" w:hAnsi="Verdana"/>
        </w:rPr>
      </w:pPr>
    </w:p>
    <w:p w14:paraId="66C0FB21" w14:textId="77777777" w:rsidR="00EC7C1A" w:rsidRPr="00C518CB" w:rsidRDefault="00EC7C1A" w:rsidP="00202DDE">
      <w:pPr>
        <w:rPr>
          <w:rFonts w:ascii="Verdana" w:hAnsi="Verdana"/>
        </w:rPr>
        <w:sectPr w:rsidR="00EC7C1A" w:rsidRPr="00C518CB" w:rsidSect="00020A6D">
          <w:headerReference w:type="first" r:id="rId10"/>
          <w:type w:val="continuous"/>
          <w:pgSz w:w="11906" w:h="16838" w:code="9"/>
          <w:pgMar w:top="1134" w:right="567" w:bottom="1134" w:left="1701" w:header="567" w:footer="567" w:gutter="0"/>
          <w:pgNumType w:start="1"/>
          <w:cols w:space="1296"/>
          <w:formProt w:val="0"/>
          <w:titlePg/>
          <w:docGrid w:linePitch="360"/>
        </w:sectPr>
      </w:pPr>
    </w:p>
    <w:p w14:paraId="4625BAAB" w14:textId="604FC006" w:rsidR="00EC7C1A" w:rsidRPr="00C518CB" w:rsidRDefault="00EC7C1A" w:rsidP="00EC7C1A">
      <w:pPr>
        <w:tabs>
          <w:tab w:val="left" w:pos="1785"/>
        </w:tabs>
        <w:autoSpaceDE w:val="0"/>
        <w:autoSpaceDN w:val="0"/>
        <w:adjustRightInd w:val="0"/>
        <w:ind w:firstLine="5103"/>
        <w:rPr>
          <w:rFonts w:ascii="Verdana" w:hAnsi="Verdana"/>
        </w:rPr>
      </w:pPr>
      <w:r w:rsidRPr="00C518CB">
        <w:rPr>
          <w:rFonts w:ascii="Verdana" w:hAnsi="Verdana"/>
        </w:rPr>
        <w:lastRenderedPageBreak/>
        <w:t>PATVIRTINTA</w:t>
      </w:r>
    </w:p>
    <w:p w14:paraId="307714E1" w14:textId="2CC96B53" w:rsidR="00EC7C1A" w:rsidRPr="00C518CB" w:rsidRDefault="00EC7C1A" w:rsidP="00EC7C1A">
      <w:pPr>
        <w:tabs>
          <w:tab w:val="left" w:pos="1785"/>
          <w:tab w:val="left" w:pos="5850"/>
        </w:tabs>
        <w:autoSpaceDE w:val="0"/>
        <w:autoSpaceDN w:val="0"/>
        <w:adjustRightInd w:val="0"/>
        <w:ind w:firstLine="5103"/>
        <w:rPr>
          <w:rFonts w:ascii="Verdana" w:hAnsi="Verdana"/>
        </w:rPr>
      </w:pPr>
      <w:r w:rsidRPr="00C518CB">
        <w:rPr>
          <w:rFonts w:ascii="Verdana" w:hAnsi="Verdana"/>
        </w:rPr>
        <w:t>Marijampolės savivaldybės tarybos</w:t>
      </w:r>
    </w:p>
    <w:p w14:paraId="2FF16BAF" w14:textId="77777777" w:rsidR="006D0A36" w:rsidRDefault="006D0A36" w:rsidP="00EC7C1A">
      <w:pPr>
        <w:tabs>
          <w:tab w:val="left" w:pos="1785"/>
          <w:tab w:val="left" w:pos="5850"/>
        </w:tabs>
        <w:autoSpaceDE w:val="0"/>
        <w:autoSpaceDN w:val="0"/>
        <w:adjustRightInd w:val="0"/>
        <w:ind w:firstLine="5103"/>
        <w:rPr>
          <w:rFonts w:ascii="Verdana" w:hAnsi="Verdana"/>
        </w:rPr>
      </w:pPr>
      <w:r w:rsidRPr="00B5610E">
        <w:rPr>
          <w:rFonts w:ascii="Verdana" w:hAnsi="Verdana"/>
        </w:rPr>
        <w:t>202</w:t>
      </w:r>
      <w:r>
        <w:rPr>
          <w:rFonts w:ascii="Verdana" w:hAnsi="Verdana"/>
        </w:rPr>
        <w:t>6</w:t>
      </w:r>
      <w:r w:rsidRPr="00B5610E">
        <w:rPr>
          <w:rFonts w:ascii="Verdana" w:hAnsi="Verdana"/>
        </w:rPr>
        <w:t xml:space="preserve"> m.</w:t>
      </w:r>
      <w:r>
        <w:rPr>
          <w:rFonts w:ascii="Verdana" w:hAnsi="Verdana"/>
        </w:rPr>
        <w:t xml:space="preserve"> birželio 26</w:t>
      </w:r>
      <w:r w:rsidRPr="00B5610E">
        <w:rPr>
          <w:rFonts w:ascii="Verdana" w:hAnsi="Verdana"/>
        </w:rPr>
        <w:t xml:space="preserve"> d.</w:t>
      </w:r>
    </w:p>
    <w:p w14:paraId="6368BEA6" w14:textId="6D45E0AE" w:rsidR="00EC7C1A" w:rsidRPr="00C518CB" w:rsidRDefault="00EC7C1A" w:rsidP="00EC7C1A">
      <w:pPr>
        <w:tabs>
          <w:tab w:val="left" w:pos="1785"/>
          <w:tab w:val="left" w:pos="5850"/>
        </w:tabs>
        <w:autoSpaceDE w:val="0"/>
        <w:autoSpaceDN w:val="0"/>
        <w:adjustRightInd w:val="0"/>
        <w:ind w:firstLine="5103"/>
        <w:rPr>
          <w:rFonts w:ascii="Verdana" w:hAnsi="Verdana"/>
        </w:rPr>
      </w:pPr>
      <w:r w:rsidRPr="00C518CB">
        <w:rPr>
          <w:rFonts w:ascii="Verdana" w:hAnsi="Verdana"/>
        </w:rPr>
        <w:t xml:space="preserve">sprendimu </w:t>
      </w:r>
      <w:r w:rsidR="006D0A36" w:rsidRPr="00B5610E">
        <w:rPr>
          <w:rFonts w:ascii="Verdana" w:hAnsi="Verdana"/>
        </w:rPr>
        <w:t>Nr. 1-</w:t>
      </w:r>
      <w:r w:rsidR="006D0A36">
        <w:rPr>
          <w:rFonts w:ascii="Verdana" w:hAnsi="Verdana"/>
        </w:rPr>
        <w:t>173</w:t>
      </w:r>
    </w:p>
    <w:p w14:paraId="4466C803" w14:textId="77777777" w:rsidR="00EC7C1A" w:rsidRPr="00C518CB" w:rsidRDefault="00EC7C1A" w:rsidP="00EC7C1A">
      <w:pPr>
        <w:pStyle w:val="Footer"/>
        <w:ind w:right="103"/>
        <w:jc w:val="center"/>
        <w:rPr>
          <w:rFonts w:ascii="Verdana" w:hAnsi="Verdana"/>
          <w:bCs/>
        </w:rPr>
      </w:pPr>
    </w:p>
    <w:p w14:paraId="3613EF89" w14:textId="77777777" w:rsidR="00EC7C1A" w:rsidRDefault="00EC7C1A" w:rsidP="00EC7C1A">
      <w:pPr>
        <w:pStyle w:val="Footer"/>
        <w:ind w:right="103"/>
        <w:jc w:val="center"/>
        <w:rPr>
          <w:rFonts w:ascii="Verdana" w:hAnsi="Verdana"/>
          <w:bCs/>
        </w:rPr>
      </w:pPr>
    </w:p>
    <w:p w14:paraId="6E5F58B7" w14:textId="77777777" w:rsidR="00C55910" w:rsidRPr="00DE5B44" w:rsidRDefault="00C55910" w:rsidP="00DE5B44">
      <w:pPr>
        <w:jc w:val="center"/>
        <w:rPr>
          <w:rFonts w:ascii="Verdana" w:hAnsi="Verdana"/>
          <w:b/>
          <w:bCs/>
        </w:rPr>
      </w:pPr>
      <w:r w:rsidRPr="00DE5B44">
        <w:rPr>
          <w:rFonts w:ascii="Verdana" w:hAnsi="Verdana"/>
          <w:b/>
          <w:bCs/>
        </w:rPr>
        <w:t>MARIJAMPOLĖS SAVIVALDYBĖS TURTO VIEŠO NUOMOS KONKURSO IR NUOMOS BE KONKURSO ORGANIZAVIMO IR VYKDYMO TVARKOS APRAŠAS</w:t>
      </w:r>
    </w:p>
    <w:p w14:paraId="5ADB44FD" w14:textId="77777777" w:rsidR="00C55910" w:rsidRDefault="00C55910" w:rsidP="00132C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
        </w:rPr>
      </w:pPr>
    </w:p>
    <w:p w14:paraId="12ACE20F" w14:textId="77777777" w:rsidR="005D0456" w:rsidRPr="00371867" w:rsidRDefault="005D0456" w:rsidP="00132C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
        </w:rPr>
      </w:pPr>
    </w:p>
    <w:p w14:paraId="28F275F4" w14:textId="77777777" w:rsidR="00C55910" w:rsidRPr="00371867" w:rsidRDefault="00C55910" w:rsidP="00132C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
        </w:rPr>
      </w:pPr>
      <w:r w:rsidRPr="00371867">
        <w:rPr>
          <w:rFonts w:ascii="Verdana" w:hAnsi="Verdana"/>
          <w:b/>
        </w:rPr>
        <w:t>I SKYRIUS</w:t>
      </w:r>
    </w:p>
    <w:p w14:paraId="78A3D586" w14:textId="77777777" w:rsidR="00C55910" w:rsidRPr="00371867" w:rsidRDefault="00C55910" w:rsidP="00132C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
        </w:rPr>
      </w:pPr>
      <w:r w:rsidRPr="00371867">
        <w:rPr>
          <w:rFonts w:ascii="Verdana" w:hAnsi="Verdana"/>
          <w:b/>
        </w:rPr>
        <w:t>BENDROSIOS NUOSTATOS</w:t>
      </w:r>
    </w:p>
    <w:p w14:paraId="12A30BF4" w14:textId="77777777" w:rsidR="005D0456" w:rsidRPr="00B36A7E" w:rsidRDefault="005D0456" w:rsidP="00132C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rPr>
      </w:pPr>
    </w:p>
    <w:p w14:paraId="74900D8E" w14:textId="77777777" w:rsidR="00C55910" w:rsidRPr="00FD4D9C" w:rsidRDefault="00C55910" w:rsidP="00C55910">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lang w:val="pt-PT"/>
        </w:rPr>
      </w:pPr>
      <w:r w:rsidRPr="00B36A7E">
        <w:rPr>
          <w:rFonts w:ascii="Verdana" w:hAnsi="Verdana"/>
        </w:rPr>
        <w:t xml:space="preserve">1. Marijampolės savivaldybės (toliau – Savivaldybės) turto viešo nuomos konkurso ir nuomos be konkurso organizavimo ir vykdymo tvarkos aprašas (toliau - Aprašas) nustato Savivaldybės </w:t>
      </w:r>
      <w:r w:rsidRPr="00B36A7E">
        <w:rPr>
          <w:rFonts w:ascii="Verdana" w:hAnsi="Verdana"/>
          <w:lang w:bidi="km-KH"/>
        </w:rPr>
        <w:t xml:space="preserve">negyvenamųjų pastatų, statinių ir patalpų bei kito ilgalaikio materialiojo turto (toliau – Savivaldybės turtas) viešo </w:t>
      </w:r>
      <w:r w:rsidRPr="00B36A7E">
        <w:rPr>
          <w:rFonts w:ascii="Verdana" w:hAnsi="Verdana"/>
        </w:rPr>
        <w:t xml:space="preserve">nuomos konkurso ir nuomos be konkurso organizavimo ir vykdymo tvarką, </w:t>
      </w:r>
      <w:r w:rsidRPr="00B36A7E">
        <w:rPr>
          <w:rFonts w:ascii="Verdana" w:hAnsi="Verdana"/>
          <w:lang w:bidi="km-KH"/>
        </w:rPr>
        <w:t xml:space="preserve">viešo </w:t>
      </w:r>
      <w:r w:rsidRPr="00B36A7E">
        <w:rPr>
          <w:rFonts w:ascii="Verdana" w:hAnsi="Verdana"/>
        </w:rPr>
        <w:t xml:space="preserve">nuomos konkurso nutraukimo pagrindus, </w:t>
      </w:r>
      <w:r w:rsidRPr="00371867">
        <w:rPr>
          <w:rFonts w:ascii="Verdana" w:hAnsi="Verdana"/>
        </w:rPr>
        <w:t>pavyzdinės</w:t>
      </w:r>
      <w:r w:rsidRPr="00B36A7E">
        <w:rPr>
          <w:rFonts w:ascii="Verdana" w:hAnsi="Verdana"/>
        </w:rPr>
        <w:t xml:space="preserve"> nuomos sutarties, kurioje nustatytos nuomos sutarties sąlygos, formą, turto valdytojo teises ir pareigas organizuojant viešą nuomos konkursą ir nuomos be konkurso atveju nuomą, asmenų, siekiančių išsinuomoti Savivaldybės turtą, teises ir pareigas, taip pat pagrindinius Savivaldybės turto nuomos sutarties reikalavimus. Aprašas taikomas, jeigu kiti įstatymai nenustato specialios teisių perdavimo ar suteikimo tvarkos.</w:t>
      </w:r>
      <w:r>
        <w:rPr>
          <w:rFonts w:ascii="Verdana" w:hAnsi="Verdana"/>
        </w:rPr>
        <w:t xml:space="preserve"> </w:t>
      </w:r>
    </w:p>
    <w:p w14:paraId="55650176" w14:textId="77777777" w:rsidR="00C55910" w:rsidRPr="00B36A7E" w:rsidRDefault="00C55910" w:rsidP="00C5591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 xml:space="preserve">2. Apraše vartojamos sąvokos suprantamos taip, kaip apibrėžtos arba vartojamos Lietuvos Respublikos </w:t>
      </w:r>
      <w:r w:rsidRPr="00B36A7E">
        <w:rPr>
          <w:rFonts w:ascii="Verdana" w:hAnsi="Verdana"/>
          <w:iCs/>
          <w:color w:val="000000"/>
        </w:rPr>
        <w:t>valstybės ir</w:t>
      </w:r>
      <w:r w:rsidRPr="00B36A7E">
        <w:rPr>
          <w:rFonts w:ascii="Verdana" w:hAnsi="Verdana"/>
        </w:rPr>
        <w:t xml:space="preserve"> </w:t>
      </w:r>
      <w:r w:rsidRPr="00B36A7E">
        <w:rPr>
          <w:rFonts w:ascii="Verdana" w:hAnsi="Verdana"/>
          <w:iCs/>
          <w:color w:val="000000"/>
        </w:rPr>
        <w:t>savivaldybių turto valdymo, naudojimo ir disponavimo juo įstatyme (toliau – Įstatymas)</w:t>
      </w:r>
      <w:r w:rsidRPr="00B36A7E">
        <w:rPr>
          <w:rFonts w:ascii="Verdana" w:hAnsi="Verdana"/>
        </w:rPr>
        <w:t>.</w:t>
      </w:r>
    </w:p>
    <w:p w14:paraId="1EF5F5E5" w14:textId="77777777" w:rsidR="00C55910" w:rsidRPr="00B36A7E" w:rsidRDefault="00C55910" w:rsidP="00C5591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 xml:space="preserve">3. </w:t>
      </w:r>
      <w:r w:rsidRPr="00B36A7E">
        <w:rPr>
          <w:rFonts w:ascii="Verdana" w:hAnsi="Verdana"/>
          <w:bCs/>
        </w:rPr>
        <w:t>Savivaldybės turtas gali būti išnuomotas ne ilgesniam kaip 1</w:t>
      </w:r>
      <w:r>
        <w:rPr>
          <w:rFonts w:ascii="Verdana" w:hAnsi="Verdana"/>
          <w:bCs/>
        </w:rPr>
        <w:t>5</w:t>
      </w:r>
      <w:r w:rsidRPr="00B36A7E">
        <w:rPr>
          <w:rFonts w:ascii="Verdana" w:hAnsi="Verdana"/>
          <w:bCs/>
        </w:rPr>
        <w:t xml:space="preserve"> metų laikotarpiui (įskaitant nuomos termino pratęsimą), išskyrus atvejus, kai įstatymai,</w:t>
      </w:r>
      <w:r>
        <w:rPr>
          <w:rFonts w:ascii="Verdana" w:hAnsi="Verdana"/>
          <w:bCs/>
        </w:rPr>
        <w:t xml:space="preserve"> Lietuvos Respublikos </w:t>
      </w:r>
      <w:r w:rsidRPr="00B36A7E">
        <w:rPr>
          <w:rFonts w:ascii="Verdana" w:hAnsi="Verdana"/>
          <w:bCs/>
        </w:rPr>
        <w:t xml:space="preserve"> </w:t>
      </w:r>
      <w:r w:rsidRPr="00B36A7E">
        <w:rPr>
          <w:rFonts w:ascii="Verdana" w:hAnsi="Verdana"/>
        </w:rPr>
        <w:t>tarptautinės sutartys ar tarptautiniai susitarimai</w:t>
      </w:r>
      <w:r w:rsidRPr="00B36A7E">
        <w:rPr>
          <w:rFonts w:ascii="Verdana" w:hAnsi="Verdana"/>
          <w:bCs/>
        </w:rPr>
        <w:t xml:space="preserve"> nustato kitaip, taip pat atvejus, kai Savivaldybės turtas išnuomojamas įgyvendinant valstybei svarbius ekonominius </w:t>
      </w:r>
      <w:r>
        <w:rPr>
          <w:rFonts w:ascii="Verdana" w:hAnsi="Verdana"/>
          <w:bCs/>
        </w:rPr>
        <w:t xml:space="preserve">arba regioninės svarbos </w:t>
      </w:r>
      <w:r w:rsidRPr="00B36A7E">
        <w:rPr>
          <w:rFonts w:ascii="Verdana" w:hAnsi="Verdana"/>
          <w:bCs/>
        </w:rPr>
        <w:t>projektus, nuomos laikotarpį nustatant atsižvelgus į projekto investicijų grąžą ir projekto veiklos pobūdį.</w:t>
      </w:r>
      <w:r w:rsidRPr="00B36A7E">
        <w:rPr>
          <w:rFonts w:ascii="Verdana" w:hAnsi="Verdana"/>
        </w:rPr>
        <w:t xml:space="preserve"> </w:t>
      </w:r>
      <w:r>
        <w:rPr>
          <w:rFonts w:ascii="Verdana" w:hAnsi="Verdana"/>
        </w:rPr>
        <w:t xml:space="preserve"> </w:t>
      </w:r>
    </w:p>
    <w:p w14:paraId="5CE7067D" w14:textId="77777777" w:rsidR="00C55910" w:rsidRPr="00B36A7E" w:rsidRDefault="00C55910" w:rsidP="00C5591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4. Savivaldybės trumpalaikis materialusis turtas gali būti išnuomojamas kartu su savivaldybės ilgalaikiu materialiuoju turtu, jeigu tuo siekiama užtikrinti efektyvią savivaldybės ilgalaikio materialiojo turto nuomą.</w:t>
      </w:r>
    </w:p>
    <w:p w14:paraId="25F0E15F" w14:textId="77777777" w:rsidR="00C55910" w:rsidRPr="00B36A7E" w:rsidRDefault="00C55910" w:rsidP="00C55910">
      <w:pPr>
        <w:pStyle w:val="ListParagraph"/>
        <w:ind w:left="0" w:firstLine="720"/>
        <w:jc w:val="both"/>
        <w:rPr>
          <w:rFonts w:ascii="Verdana" w:hAnsi="Verdana"/>
        </w:rPr>
      </w:pPr>
      <w:r w:rsidRPr="00B36A7E">
        <w:rPr>
          <w:rFonts w:ascii="Verdana" w:hAnsi="Verdana"/>
        </w:rPr>
        <w:t>5.</w:t>
      </w:r>
      <w:r>
        <w:rPr>
          <w:rFonts w:ascii="Verdana" w:hAnsi="Verdana"/>
        </w:rPr>
        <w:t xml:space="preserve"> </w:t>
      </w:r>
      <w:r w:rsidRPr="00B36A7E">
        <w:rPr>
          <w:rFonts w:ascii="Verdana" w:hAnsi="Verdana"/>
        </w:rPr>
        <w:t>Nuompinigiai už Savivaldybės turto nuomą apskaičiuojami vadovaujantis Savivaldybės tarybos nustatyta Nuompinigių už Marijampolės savivaldybės ilgalaikio ir trumpalaikio materialiojo turto nuomą skaičiavimo tvarka.</w:t>
      </w:r>
      <w:r>
        <w:rPr>
          <w:rFonts w:ascii="Verdana" w:hAnsi="Verdana"/>
        </w:rPr>
        <w:t xml:space="preserve"> N</w:t>
      </w:r>
      <w:r w:rsidRPr="00B36A7E">
        <w:rPr>
          <w:rFonts w:ascii="Verdana" w:hAnsi="Verdana"/>
        </w:rPr>
        <w:t>uompinigių dydis, atsižvelgus į nuomojamo turto fizinę būklę, rinkos veiksnius ir kita, gali būti didinamas arba mažinamas.</w:t>
      </w:r>
    </w:p>
    <w:p w14:paraId="2502CBEF" w14:textId="77777777" w:rsidR="00C55910" w:rsidRDefault="00C55910" w:rsidP="00C55910">
      <w:pPr>
        <w:suppressAutoHyphens/>
        <w:ind w:firstLine="709"/>
        <w:jc w:val="both"/>
        <w:rPr>
          <w:rFonts w:ascii="Verdana" w:hAnsi="Verdana"/>
          <w:color w:val="000000"/>
          <w:lang w:eastAsia="ar-SA"/>
        </w:rPr>
      </w:pPr>
      <w:r w:rsidRPr="00B36A7E">
        <w:rPr>
          <w:rFonts w:ascii="Verdana" w:eastAsia="Arial Unicode MS" w:hAnsi="Verdana"/>
          <w:lang w:eastAsia="ar-SA"/>
        </w:rPr>
        <w:t xml:space="preserve">6. </w:t>
      </w:r>
      <w:r w:rsidRPr="00B36A7E">
        <w:rPr>
          <w:rFonts w:ascii="Verdana" w:hAnsi="Verdana"/>
          <w:color w:val="000000"/>
          <w:lang w:eastAsia="ar-SA"/>
        </w:rPr>
        <w:t xml:space="preserve">Nuompinigiai už Savivaldybės turto, kurį patikėjimo teise valdo </w:t>
      </w:r>
      <w:r>
        <w:rPr>
          <w:rFonts w:ascii="Verdana" w:hAnsi="Verdana"/>
          <w:color w:val="000000"/>
          <w:lang w:eastAsia="ar-SA"/>
        </w:rPr>
        <w:t>Įstatymo 12 straipsnio 2 dalies 1 punkte nurodyti Savivaldybės turto patikėjimo teisės subjektai</w:t>
      </w:r>
      <w:r w:rsidRPr="00B36A7E">
        <w:rPr>
          <w:rFonts w:ascii="Verdana" w:hAnsi="Verdana"/>
          <w:color w:val="000000"/>
          <w:lang w:eastAsia="ar-SA"/>
        </w:rPr>
        <w:t xml:space="preserve">, nuomą pervedami į savivaldybės biudžetą, o už turto, kurį patikėjimo teise valdo </w:t>
      </w:r>
      <w:r>
        <w:rPr>
          <w:rFonts w:ascii="Verdana" w:hAnsi="Verdana"/>
          <w:color w:val="000000"/>
          <w:lang w:eastAsia="ar-SA"/>
        </w:rPr>
        <w:t xml:space="preserve">Įstatymo 12 straipsnio 2 dalies 2 punkte nurodyti </w:t>
      </w:r>
      <w:r>
        <w:rPr>
          <w:rFonts w:ascii="Verdana" w:hAnsi="Verdana"/>
          <w:color w:val="000000"/>
          <w:lang w:eastAsia="ar-SA"/>
        </w:rPr>
        <w:lastRenderedPageBreak/>
        <w:t>savivaldybės turto patikėjimo teisės subjektai, nuomą</w:t>
      </w:r>
      <w:r w:rsidRPr="00B36A7E">
        <w:rPr>
          <w:rFonts w:ascii="Verdana" w:hAnsi="Verdana"/>
          <w:color w:val="000000"/>
          <w:lang w:eastAsia="ar-SA"/>
        </w:rPr>
        <w:t xml:space="preserve"> – į šių </w:t>
      </w:r>
      <w:r>
        <w:rPr>
          <w:rFonts w:ascii="Verdana" w:hAnsi="Verdana"/>
          <w:color w:val="000000"/>
          <w:lang w:eastAsia="ar-SA"/>
        </w:rPr>
        <w:t xml:space="preserve">Savivaldybės turto patikėjimo teisės subjektų </w:t>
      </w:r>
      <w:r w:rsidRPr="00B36A7E">
        <w:rPr>
          <w:rFonts w:ascii="Verdana" w:hAnsi="Verdana"/>
          <w:color w:val="000000"/>
          <w:lang w:eastAsia="ar-SA"/>
        </w:rPr>
        <w:t>sąskaitas.</w:t>
      </w:r>
    </w:p>
    <w:p w14:paraId="5ED7D8F6" w14:textId="77777777" w:rsidR="00C55910" w:rsidRDefault="00C55910" w:rsidP="00C5591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 xml:space="preserve">7. Turto valdytojo funkcijoms atlikti nenaudojamas Savivaldybės turtas negali būti išnuomotas, jeigu jo reikia kito Savivaldybės turto valdytojo funkcijoms atlikti. </w:t>
      </w:r>
    </w:p>
    <w:p w14:paraId="19AB3341" w14:textId="77777777" w:rsidR="00C55910" w:rsidRPr="00C55910" w:rsidRDefault="00C55910" w:rsidP="00C55910">
      <w:pPr>
        <w:ind w:firstLine="720"/>
        <w:jc w:val="both"/>
        <w:rPr>
          <w:rFonts w:ascii="Verdana" w:hAnsi="Verdana"/>
        </w:rPr>
      </w:pPr>
      <w:r w:rsidRPr="00C55910">
        <w:rPr>
          <w:rFonts w:ascii="Verdana" w:hAnsi="Verdana"/>
        </w:rPr>
        <w:t xml:space="preserve">8. Viešas Savivaldybės turto nuomos konkursas (toliau – Viešas nuomos konkursas) organizuojamas ir vykdomas vadovaujantis Lietuvos Respublikos Vyriausybės patvirtintu Valstybės ir savivaldybių nekilnojamojo turto nuomos viešo konkurso organizavimo ir vykdymo informacinių technologijų priemonėmis tvarkos aprašu arba šio Aprašo nustatyta tvarka. </w:t>
      </w:r>
    </w:p>
    <w:p w14:paraId="0314BD5C" w14:textId="77777777" w:rsidR="005D0456" w:rsidRPr="00371867" w:rsidRDefault="005D0456" w:rsidP="00132C78">
      <w:pPr>
        <w:suppressAutoHyphens/>
        <w:jc w:val="both"/>
        <w:rPr>
          <w:rFonts w:ascii="Verdana" w:eastAsia="Arial Unicode MS" w:hAnsi="Verdana"/>
          <w:lang w:eastAsia="ar-SA"/>
        </w:rPr>
      </w:pPr>
    </w:p>
    <w:p w14:paraId="54C93A76" w14:textId="77777777" w:rsidR="0024360C" w:rsidRPr="00371867" w:rsidRDefault="0024360C" w:rsidP="00132C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
        </w:rPr>
      </w:pPr>
      <w:r w:rsidRPr="00371867">
        <w:rPr>
          <w:rFonts w:ascii="Verdana" w:hAnsi="Verdana"/>
          <w:b/>
        </w:rPr>
        <w:t>II SKYRIUS</w:t>
      </w:r>
    </w:p>
    <w:p w14:paraId="46D4AB31" w14:textId="77777777" w:rsidR="0024360C" w:rsidRPr="00371867" w:rsidRDefault="0024360C" w:rsidP="00132C78">
      <w:pPr>
        <w:suppressAutoHyphens/>
        <w:jc w:val="center"/>
        <w:textAlignment w:val="baseline"/>
        <w:rPr>
          <w:rFonts w:ascii="Verdana" w:hAnsi="Verdana"/>
        </w:rPr>
      </w:pPr>
      <w:r w:rsidRPr="00371867">
        <w:rPr>
          <w:rFonts w:ascii="Verdana" w:hAnsi="Verdana"/>
          <w:b/>
        </w:rPr>
        <w:t xml:space="preserve">SPRENDIMŲ DĖL SAVIVALDYBĖS TURTO NUOMOS PRIĖMIMAS </w:t>
      </w:r>
    </w:p>
    <w:p w14:paraId="67B846F9" w14:textId="77777777" w:rsidR="0024360C" w:rsidRPr="00B36A7E" w:rsidRDefault="0024360C" w:rsidP="00132C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rPr>
      </w:pPr>
    </w:p>
    <w:p w14:paraId="2387A5EF" w14:textId="77777777" w:rsidR="0024360C" w:rsidRPr="00B36A7E" w:rsidRDefault="0024360C" w:rsidP="002436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b/>
        </w:rPr>
      </w:pPr>
      <w:r w:rsidRPr="00B36A7E">
        <w:rPr>
          <w:rFonts w:ascii="Verdana" w:hAnsi="Verdana"/>
        </w:rPr>
        <w:t>9. Savivaldybės turtas, kuris nenaudojamas valstyb</w:t>
      </w:r>
      <w:r w:rsidRPr="00B36A7E">
        <w:rPr>
          <w:rFonts w:ascii="Verdana" w:hAnsi="Verdana"/>
          <w:bCs/>
        </w:rPr>
        <w:t>inėms</w:t>
      </w:r>
      <w:r w:rsidRPr="00B36A7E">
        <w:rPr>
          <w:rFonts w:ascii="Verdana" w:hAnsi="Verdana"/>
        </w:rPr>
        <w:t xml:space="preserve"> arba Savivaldybės funkcijoms atlikti, išnuomojamas </w:t>
      </w:r>
      <w:r>
        <w:rPr>
          <w:rFonts w:ascii="Verdana" w:hAnsi="Verdana"/>
        </w:rPr>
        <w:t>V</w:t>
      </w:r>
      <w:r w:rsidRPr="00B36A7E">
        <w:rPr>
          <w:rFonts w:ascii="Verdana" w:hAnsi="Verdana"/>
        </w:rPr>
        <w:t>iešo nuomos konkurso būdu, išskyrus Savivaldybės turto nuomos atvejus, kai Savivaldybės turtas gali būti išnuomojamas be konkurso.</w:t>
      </w:r>
    </w:p>
    <w:p w14:paraId="25F595BF" w14:textId="77777777" w:rsidR="0024360C" w:rsidRPr="00B36A7E" w:rsidRDefault="0024360C" w:rsidP="002436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10.</w:t>
      </w:r>
      <w:r w:rsidRPr="00A25173">
        <w:rPr>
          <w:rFonts w:ascii="Verdana" w:hAnsi="Verdana"/>
        </w:rPr>
        <w:t xml:space="preserve"> </w:t>
      </w:r>
      <w:r w:rsidRPr="00B36A7E">
        <w:rPr>
          <w:rFonts w:ascii="Verdana" w:hAnsi="Verdana"/>
        </w:rPr>
        <w:t>Sprendimą dėl Savivaldybės turto nuomos (įskaitant nuomos sutarties atnaujinimą (pratęsimą), pakeitimą) priima Marijampolės savivaldybės</w:t>
      </w:r>
      <w:r>
        <w:rPr>
          <w:rFonts w:ascii="Verdana" w:hAnsi="Verdana"/>
        </w:rPr>
        <w:t xml:space="preserve"> administracijos direktorius arba </w:t>
      </w:r>
      <w:r w:rsidRPr="00B36A7E">
        <w:rPr>
          <w:rFonts w:ascii="Verdana" w:hAnsi="Verdana"/>
          <w:color w:val="000000"/>
          <w:lang w:eastAsia="ar-SA"/>
        </w:rPr>
        <w:t>Savivaldybės turto</w:t>
      </w:r>
      <w:r>
        <w:rPr>
          <w:rFonts w:ascii="Verdana" w:hAnsi="Verdana"/>
          <w:color w:val="000000"/>
          <w:lang w:eastAsia="ar-SA"/>
        </w:rPr>
        <w:t xml:space="preserve"> </w:t>
      </w:r>
      <w:r w:rsidRPr="00B36A7E">
        <w:rPr>
          <w:rFonts w:ascii="Verdana" w:hAnsi="Verdana"/>
          <w:color w:val="000000"/>
          <w:lang w:eastAsia="ar-SA"/>
        </w:rPr>
        <w:t>patikėjimo teis</w:t>
      </w:r>
      <w:r>
        <w:rPr>
          <w:rFonts w:ascii="Verdana" w:hAnsi="Verdana"/>
          <w:color w:val="000000"/>
          <w:lang w:eastAsia="ar-SA"/>
        </w:rPr>
        <w:t>ės subjektai, nurodyti Įstatymo 12 straipsnio 2 dalies 1 ir 2 punkte (toliau – Nuomotojas)</w:t>
      </w:r>
      <w:r w:rsidRPr="00B36A7E">
        <w:rPr>
          <w:rFonts w:ascii="Verdana" w:hAnsi="Verdana"/>
        </w:rPr>
        <w:t>, jeigu:</w:t>
      </w:r>
    </w:p>
    <w:p w14:paraId="597E84A5" w14:textId="77777777" w:rsidR="0024360C" w:rsidRDefault="0024360C" w:rsidP="0024360C">
      <w:pPr>
        <w:ind w:firstLine="720"/>
        <w:jc w:val="both"/>
        <w:rPr>
          <w:rFonts w:ascii="Verdana" w:hAnsi="Verdana"/>
        </w:rPr>
      </w:pPr>
      <w:r w:rsidRPr="00B36A7E">
        <w:rPr>
          <w:rFonts w:ascii="Verdana" w:hAnsi="Verdana"/>
        </w:rPr>
        <w:t>10.1. Savivaldybės turtas neskirtas šalies gynybai ar saugumui užtikrinti, išskyrus atvejus, kai turtas nuomojamas karinių pratybų ir kitų karinio bendradarbiavimo renginių metu</w:t>
      </w:r>
      <w:r>
        <w:rPr>
          <w:rFonts w:ascii="Verdana" w:hAnsi="Verdana"/>
        </w:rPr>
        <w:t xml:space="preserve"> ar nuomojama elektroninių ryšių infrastruktūra, skirta valstybės gynybai ar saugumui užtikrinti</w:t>
      </w:r>
      <w:r w:rsidRPr="00B36A7E">
        <w:rPr>
          <w:rFonts w:ascii="Verdana" w:hAnsi="Verdana"/>
        </w:rPr>
        <w:t>;</w:t>
      </w:r>
    </w:p>
    <w:p w14:paraId="65B399FC" w14:textId="77777777" w:rsidR="0024360C" w:rsidRDefault="0024360C" w:rsidP="0024360C">
      <w:pPr>
        <w:ind w:firstLine="720"/>
        <w:jc w:val="both"/>
        <w:rPr>
          <w:rFonts w:ascii="Verdana" w:hAnsi="Verdana"/>
        </w:rPr>
      </w:pPr>
      <w:r w:rsidRPr="00B36A7E">
        <w:rPr>
          <w:rFonts w:ascii="Verdana" w:hAnsi="Verdana"/>
        </w:rPr>
        <w:t xml:space="preserve">10.2. Savivaldybės turtas </w:t>
      </w:r>
      <w:r w:rsidRPr="00B36A7E">
        <w:rPr>
          <w:rFonts w:ascii="Verdana" w:hAnsi="Verdana"/>
          <w:bCs/>
        </w:rPr>
        <w:t>nenaudojamas</w:t>
      </w:r>
      <w:r w:rsidRPr="00B36A7E">
        <w:rPr>
          <w:rFonts w:ascii="Verdana" w:hAnsi="Verdana"/>
        </w:rPr>
        <w:t xml:space="preserve"> valstyb</w:t>
      </w:r>
      <w:r w:rsidRPr="00B36A7E">
        <w:rPr>
          <w:rFonts w:ascii="Verdana" w:hAnsi="Verdana"/>
          <w:bCs/>
        </w:rPr>
        <w:t>inėms</w:t>
      </w:r>
      <w:r w:rsidRPr="00B36A7E">
        <w:rPr>
          <w:rFonts w:ascii="Verdana" w:hAnsi="Verdana"/>
        </w:rPr>
        <w:t xml:space="preserve"> arba savivaldybės funkcijoms įgyvendinti</w:t>
      </w:r>
      <w:r>
        <w:rPr>
          <w:rFonts w:ascii="Verdana" w:hAnsi="Verdana"/>
        </w:rPr>
        <w:t>;</w:t>
      </w:r>
    </w:p>
    <w:p w14:paraId="362755E7" w14:textId="77777777" w:rsidR="0024360C" w:rsidRPr="00D25C1D" w:rsidRDefault="0024360C" w:rsidP="0024360C">
      <w:pPr>
        <w:shd w:val="clear" w:color="auto" w:fill="FFFFFF"/>
        <w:tabs>
          <w:tab w:val="left" w:pos="1276"/>
        </w:tabs>
        <w:ind w:firstLine="709"/>
        <w:jc w:val="both"/>
        <w:rPr>
          <w:rFonts w:ascii="Verdana" w:hAnsi="Verdana"/>
        </w:rPr>
      </w:pPr>
      <w:r>
        <w:rPr>
          <w:rFonts w:ascii="Verdana" w:hAnsi="Verdana"/>
        </w:rPr>
        <w:t xml:space="preserve">10.3. </w:t>
      </w:r>
      <w:r w:rsidRPr="00D25C1D">
        <w:rPr>
          <w:rFonts w:ascii="Verdana" w:hAnsi="Verdana"/>
        </w:rPr>
        <w:t>nuomojama savivaldybės elektroninių ryšių infrastruktūra, skirta valstybės gynybai ar saugumui užtikrinti, ir tai nekelia grėsmių nacionalinio saugumo interesams. Vertinimo, ar dėl materialiojo turto nuomos kyla grėsmių šalies gynybos ar saugumo funkcijų vykdymui, tvarką nustato Vyriausybė.</w:t>
      </w:r>
    </w:p>
    <w:p w14:paraId="1E175457" w14:textId="77777777" w:rsidR="0024360C" w:rsidRPr="00B36A7E" w:rsidRDefault="0024360C" w:rsidP="002436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 xml:space="preserve">11. Sprendime išnuomoti Savivaldybės turtą turi būti nurodyta: Savivaldybės turto nuomos būdas, nuomojamas turtas ir jo identifikavimo duomenys, turto naudojimo paskirtis, numatomas nuomos terminas, pradinis turto nuompinigių dydis ir kitos nuomos ar nuomos organizavimo sąlygos. </w:t>
      </w:r>
    </w:p>
    <w:p w14:paraId="000B43C8" w14:textId="77777777" w:rsidR="0024360C" w:rsidRDefault="0024360C" w:rsidP="002436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12. Jeigu Nuomotojas priima sprendimą dėl Savivaldybės turto nuomos, kai sprendimo priėmimo metu šis turtas dar yra naudojamas kito subjekto, tas subjektas privalo būti įspėtas apie pareigą nustatyta tvarka grąžinti turtą Nuomotojui, o nuomos sutartis su naujuoju nuomininku sudaroma ne anksčiau kaip kitą darbo dieną po turto perdavimo ir priėmimo akto pasirašymo su buvusiu turto naudotoju.</w:t>
      </w:r>
    </w:p>
    <w:p w14:paraId="1D2ABB36" w14:textId="77777777" w:rsidR="005D0456" w:rsidRPr="00371867" w:rsidRDefault="005D0456" w:rsidP="00132C78">
      <w:pPr>
        <w:pStyle w:val="Footer"/>
        <w:tabs>
          <w:tab w:val="clear" w:pos="9638"/>
        </w:tabs>
        <w:ind w:right="-1"/>
        <w:jc w:val="center"/>
        <w:rPr>
          <w:rFonts w:ascii="Verdana" w:hAnsi="Verdana"/>
          <w:bCs/>
        </w:rPr>
      </w:pPr>
    </w:p>
    <w:p w14:paraId="0A8C7750" w14:textId="77777777" w:rsidR="0024360C" w:rsidRPr="00371867" w:rsidRDefault="0024360C" w:rsidP="00132C78">
      <w:pPr>
        <w:tabs>
          <w:tab w:val="left" w:pos="0"/>
          <w:tab w:val="left" w:pos="42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Verdana" w:hAnsi="Verdana"/>
          <w:b/>
        </w:rPr>
      </w:pPr>
      <w:r w:rsidRPr="00371867">
        <w:rPr>
          <w:rFonts w:ascii="Verdana" w:hAnsi="Verdana"/>
          <w:b/>
        </w:rPr>
        <w:t>III SKYRIUS</w:t>
      </w:r>
    </w:p>
    <w:p w14:paraId="49C9EEE9" w14:textId="77777777" w:rsidR="0024360C" w:rsidRPr="00371867" w:rsidRDefault="0024360C" w:rsidP="00132C78">
      <w:pPr>
        <w:tabs>
          <w:tab w:val="left" w:pos="0"/>
          <w:tab w:val="left" w:pos="42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Verdana" w:hAnsi="Verdana"/>
          <w:b/>
        </w:rPr>
      </w:pPr>
      <w:r w:rsidRPr="00371867">
        <w:rPr>
          <w:rFonts w:ascii="Verdana" w:hAnsi="Verdana"/>
          <w:b/>
        </w:rPr>
        <w:t>VIEŠO NUOMOS KONKURSO ORGANIZAVIMAS IR VYKDYMAS</w:t>
      </w:r>
    </w:p>
    <w:p w14:paraId="62DF38FC" w14:textId="77777777" w:rsidR="0024360C" w:rsidRPr="003620A1" w:rsidRDefault="0024360C" w:rsidP="00132C78">
      <w:pPr>
        <w:tabs>
          <w:tab w:val="left" w:pos="0"/>
          <w:tab w:val="left" w:pos="42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Verdana" w:hAnsi="Verdana"/>
          <w:b/>
        </w:rPr>
      </w:pPr>
    </w:p>
    <w:p w14:paraId="2899FB4F" w14:textId="2C111C5C" w:rsidR="0024360C" w:rsidRPr="009F3A39" w:rsidRDefault="0024360C" w:rsidP="0024360C">
      <w:pPr>
        <w:ind w:firstLine="720"/>
        <w:jc w:val="both"/>
        <w:rPr>
          <w:rFonts w:ascii="Verdana" w:hAnsi="Verdana"/>
        </w:rPr>
      </w:pPr>
      <w:r w:rsidRPr="009F3A39">
        <w:rPr>
          <w:rFonts w:ascii="Verdana" w:hAnsi="Verdana"/>
        </w:rPr>
        <w:t xml:space="preserve">13. </w:t>
      </w:r>
      <w:r w:rsidR="0060050E">
        <w:rPr>
          <w:rFonts w:ascii="Verdana" w:hAnsi="Verdana"/>
        </w:rPr>
        <w:t>Nuomotojas</w:t>
      </w:r>
      <w:r w:rsidRPr="009F3A39">
        <w:rPr>
          <w:rFonts w:ascii="Verdana" w:hAnsi="Verdana"/>
        </w:rPr>
        <w:t xml:space="preserve"> priima sprendimus dėl konkretaus nuomos konkurso būdo. </w:t>
      </w:r>
    </w:p>
    <w:p w14:paraId="364ABE6C" w14:textId="0B5CB959" w:rsidR="0024360C" w:rsidRPr="00133BD9" w:rsidRDefault="0024360C" w:rsidP="0024360C">
      <w:pPr>
        <w:ind w:firstLine="720"/>
        <w:jc w:val="both"/>
        <w:rPr>
          <w:rFonts w:ascii="Verdana" w:hAnsi="Verdana"/>
        </w:rPr>
      </w:pPr>
      <w:r w:rsidRPr="00751AE4">
        <w:rPr>
          <w:rFonts w:ascii="Verdana" w:hAnsi="Verdana"/>
        </w:rPr>
        <w:lastRenderedPageBreak/>
        <w:t>1</w:t>
      </w:r>
      <w:r>
        <w:rPr>
          <w:rFonts w:ascii="Verdana" w:hAnsi="Verdana"/>
        </w:rPr>
        <w:t>4</w:t>
      </w:r>
      <w:r w:rsidRPr="00751AE4">
        <w:rPr>
          <w:rFonts w:ascii="Verdana" w:hAnsi="Verdana"/>
        </w:rPr>
        <w:t xml:space="preserve">. Viešam nuomos </w:t>
      </w:r>
      <w:r>
        <w:rPr>
          <w:rFonts w:ascii="Verdana" w:hAnsi="Verdana"/>
        </w:rPr>
        <w:t xml:space="preserve">konkursui </w:t>
      </w:r>
      <w:r w:rsidRPr="00751AE4">
        <w:rPr>
          <w:rFonts w:ascii="Verdana" w:hAnsi="Verdana"/>
        </w:rPr>
        <w:t>organizuoti ir vykdyti</w:t>
      </w:r>
      <w:r w:rsidRPr="00B36A7E">
        <w:rPr>
          <w:rFonts w:ascii="Verdana" w:hAnsi="Verdana"/>
        </w:rPr>
        <w:t xml:space="preserve"> Nuomotojas sudaro nuolatinę arba laikinąją turto nuomos konkurso komisiją (toliau - Komisija). Komisija sudaroma iš ne mažiau kaip 3 narių - Nuomotojo </w:t>
      </w:r>
      <w:r w:rsidRPr="00133BD9">
        <w:rPr>
          <w:rFonts w:ascii="Verdana" w:hAnsi="Verdana"/>
        </w:rPr>
        <w:t xml:space="preserve">darbuotojų. Komisijos nariu gali būti asmuo, deklaravęs privačius interesus pagal Lietuvos Respublikos viešųjų ir privačių interesų derinimo įstatymą. Komisijos narys, esant interesų konflikto, kaip jis suprantamas pagal Viešųjų ir privačių interesų derinimo įstatymą, (toliau – interesų konfliktas) galimybei arba kilus interesų konfliktui, apie tai nedelsdamas turi pranešti </w:t>
      </w:r>
      <w:r>
        <w:rPr>
          <w:rFonts w:ascii="Verdana" w:hAnsi="Verdana"/>
        </w:rPr>
        <w:t>Nuomotojo</w:t>
      </w:r>
      <w:r w:rsidRPr="00133BD9">
        <w:rPr>
          <w:rFonts w:ascii="Verdana" w:hAnsi="Verdana"/>
        </w:rPr>
        <w:t xml:space="preserve"> vadovui ir nusišalinti (nedalyvauti </w:t>
      </w:r>
      <w:r>
        <w:rPr>
          <w:rFonts w:ascii="Verdana" w:hAnsi="Verdana"/>
        </w:rPr>
        <w:t>K</w:t>
      </w:r>
      <w:r w:rsidRPr="00133BD9">
        <w:rPr>
          <w:rFonts w:ascii="Verdana" w:hAnsi="Verdana"/>
        </w:rPr>
        <w:t xml:space="preserve">omisijai svarstant klausimą). </w:t>
      </w:r>
    </w:p>
    <w:p w14:paraId="6C77FBF7" w14:textId="77777777" w:rsidR="0024360C" w:rsidRPr="00B36A7E" w:rsidRDefault="0024360C" w:rsidP="002436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5</w:t>
      </w:r>
      <w:r w:rsidRPr="00B36A7E">
        <w:rPr>
          <w:rFonts w:ascii="Verdana" w:hAnsi="Verdana"/>
        </w:rPr>
        <w:t>. Viešą turto nuomos konkursą Komisija gali inicijuoti ir skelbti Nuomotojui priėmus sprendimą dėl turto nuomos.</w:t>
      </w:r>
    </w:p>
    <w:p w14:paraId="520A1E8D" w14:textId="77777777" w:rsidR="0024360C" w:rsidRPr="00B36A7E" w:rsidRDefault="0024360C" w:rsidP="002436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6</w:t>
      </w:r>
      <w:r w:rsidRPr="00B36A7E">
        <w:rPr>
          <w:rFonts w:ascii="Verdana" w:hAnsi="Verdana"/>
        </w:rPr>
        <w:t xml:space="preserve">. Vadovaudamasi Nuomotojo sprendimu, Komisija skelbia apie </w:t>
      </w:r>
      <w:r>
        <w:rPr>
          <w:rFonts w:ascii="Verdana" w:hAnsi="Verdana"/>
        </w:rPr>
        <w:t>V</w:t>
      </w:r>
      <w:r w:rsidRPr="00B36A7E">
        <w:rPr>
          <w:rFonts w:ascii="Verdana" w:hAnsi="Verdana"/>
        </w:rPr>
        <w:t>iešą nuomos konkursą. Skelbime turi būti nurodyta:</w:t>
      </w:r>
    </w:p>
    <w:p w14:paraId="6942EFBF" w14:textId="77777777" w:rsidR="0024360C" w:rsidRPr="00B36A7E" w:rsidRDefault="0024360C" w:rsidP="002436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6</w:t>
      </w:r>
      <w:r w:rsidRPr="00B36A7E">
        <w:rPr>
          <w:rFonts w:ascii="Verdana" w:hAnsi="Verdana"/>
        </w:rPr>
        <w:t>.1. Nuomotojo pavadinimas, adresas, juridinio asmens kodas;</w:t>
      </w:r>
    </w:p>
    <w:p w14:paraId="47F45B23" w14:textId="77777777" w:rsidR="0024360C" w:rsidRPr="00B36A7E" w:rsidRDefault="0024360C" w:rsidP="002436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6</w:t>
      </w:r>
      <w:r w:rsidRPr="00B36A7E">
        <w:rPr>
          <w:rFonts w:ascii="Verdana" w:hAnsi="Verdana"/>
        </w:rPr>
        <w:t>.2. informacija apie nuomojamą turtą (turto pavadinimas, unikalus numeris, adresas, kiti turto identifikavimo duomenys);</w:t>
      </w:r>
    </w:p>
    <w:p w14:paraId="04592503" w14:textId="77777777" w:rsidR="0024360C" w:rsidRPr="00B36A7E" w:rsidRDefault="0024360C" w:rsidP="002436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6</w:t>
      </w:r>
      <w:r w:rsidRPr="00B36A7E">
        <w:rPr>
          <w:rFonts w:ascii="Verdana" w:hAnsi="Verdana"/>
        </w:rPr>
        <w:t>.3. turto naudojimo paskirtis ir ypatumai (specialios turto charakteristikos, įskaitant teisės aktuose nustatytą leidimų sistemą);</w:t>
      </w:r>
    </w:p>
    <w:p w14:paraId="6AED88A7" w14:textId="77777777" w:rsidR="0024360C" w:rsidRPr="002A1F09" w:rsidRDefault="0024360C" w:rsidP="002436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6</w:t>
      </w:r>
      <w:r w:rsidRPr="00B36A7E">
        <w:rPr>
          <w:rFonts w:ascii="Verdana" w:hAnsi="Verdana"/>
        </w:rPr>
        <w:t>.4. pradinis turto nuompinigių dydis, kuris vykdant pirmąjį turto nuomos konkursą nustatomas vadovaujantis Aprašo 5 punkte nurodyta tvarka</w:t>
      </w:r>
      <w:r>
        <w:rPr>
          <w:rFonts w:ascii="Verdana" w:hAnsi="Verdana"/>
        </w:rPr>
        <w:t>.</w:t>
      </w:r>
      <w:r w:rsidRPr="00B36A7E">
        <w:rPr>
          <w:rFonts w:ascii="Verdana" w:hAnsi="Verdana"/>
        </w:rPr>
        <w:t xml:space="preserve"> </w:t>
      </w:r>
      <w:r>
        <w:rPr>
          <w:rFonts w:ascii="Verdana" w:hAnsi="Verdana"/>
        </w:rPr>
        <w:t>P</w:t>
      </w:r>
      <w:r w:rsidRPr="00B36A7E">
        <w:rPr>
          <w:rFonts w:ascii="Verdana" w:hAnsi="Verdana"/>
        </w:rPr>
        <w:t xml:space="preserve">radinis turto nuompinigių </w:t>
      </w:r>
      <w:r w:rsidRPr="002A1F09">
        <w:rPr>
          <w:rFonts w:ascii="Verdana" w:hAnsi="Verdana"/>
        </w:rPr>
        <w:t>dydis skelbiant kitus to paties turto nuomos konkursus nustatomas Aprašo 33 punkte nustatyta tvarka;</w:t>
      </w:r>
    </w:p>
    <w:p w14:paraId="35A06116" w14:textId="77777777" w:rsidR="0024360C" w:rsidRPr="00B36A7E" w:rsidRDefault="0024360C" w:rsidP="002436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6</w:t>
      </w:r>
      <w:r w:rsidRPr="00B36A7E">
        <w:rPr>
          <w:rFonts w:ascii="Verdana" w:hAnsi="Verdana"/>
        </w:rPr>
        <w:t>.5. nuompinigių mokėjimo tvarka;</w:t>
      </w:r>
    </w:p>
    <w:p w14:paraId="64B94A8D" w14:textId="77777777" w:rsidR="0024360C" w:rsidRPr="00B36A7E" w:rsidRDefault="0024360C" w:rsidP="002436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6</w:t>
      </w:r>
      <w:r w:rsidRPr="00B36A7E">
        <w:rPr>
          <w:rFonts w:ascii="Verdana" w:hAnsi="Verdana"/>
        </w:rPr>
        <w:t>.6. informacija apie delspinigius už nuomininko praleistą nuomos mokesč</w:t>
      </w:r>
      <w:r>
        <w:rPr>
          <w:rFonts w:ascii="Verdana" w:hAnsi="Verdana"/>
        </w:rPr>
        <w:t>i</w:t>
      </w:r>
      <w:r w:rsidRPr="00B36A7E">
        <w:rPr>
          <w:rFonts w:ascii="Verdana" w:hAnsi="Verdana"/>
        </w:rPr>
        <w:t>o mokėjimo terminą;</w:t>
      </w:r>
    </w:p>
    <w:p w14:paraId="336E00F4" w14:textId="77777777" w:rsidR="0024360C" w:rsidRPr="00B36A7E" w:rsidRDefault="0024360C" w:rsidP="002436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6</w:t>
      </w:r>
      <w:r w:rsidRPr="00B36A7E">
        <w:rPr>
          <w:rFonts w:ascii="Verdana" w:hAnsi="Verdana"/>
        </w:rPr>
        <w:t>.7. turto nuomos terminas, turto perdavimo ir priėmimo terminas (jeigu taikoma 12 punkte numatyta sąlyga);</w:t>
      </w:r>
    </w:p>
    <w:p w14:paraId="1E27628A" w14:textId="77777777" w:rsidR="0024360C" w:rsidRPr="00B36A7E" w:rsidRDefault="0024360C" w:rsidP="002436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6</w:t>
      </w:r>
      <w:r w:rsidRPr="00B36A7E">
        <w:rPr>
          <w:rFonts w:ascii="Verdana" w:hAnsi="Verdana"/>
        </w:rPr>
        <w:t>.8.</w:t>
      </w:r>
      <w:r>
        <w:rPr>
          <w:rFonts w:ascii="Verdana" w:hAnsi="Verdana"/>
        </w:rPr>
        <w:t xml:space="preserve"> </w:t>
      </w:r>
      <w:r w:rsidRPr="00B36A7E">
        <w:rPr>
          <w:rFonts w:ascii="Verdana" w:hAnsi="Verdana"/>
        </w:rPr>
        <w:t>konkurso dalyvių registravimo vieta (adresas, kabineto numeris, Komisijos nario arba Nuomotojo įgalioto atstovo vardas, pavardė, telefono numeris, elektroninio pašto adresas), data ir laikas, registravimo pabaigos terminas (data ir laikas);</w:t>
      </w:r>
    </w:p>
    <w:p w14:paraId="67FC1010" w14:textId="77777777" w:rsidR="0024360C" w:rsidRPr="00B36A7E" w:rsidRDefault="0024360C" w:rsidP="002436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6</w:t>
      </w:r>
      <w:r w:rsidRPr="00B36A7E">
        <w:rPr>
          <w:rFonts w:ascii="Verdana" w:hAnsi="Verdana"/>
        </w:rPr>
        <w:t>.9. konkurso dalyvio pradinio įnašo dydis, jo sumokėjimo terminas ir Nuomotojo banko sąskaita, į kurią turi būti sumokėtas pradinis įnašas, rekvizitai</w:t>
      </w:r>
      <w:r>
        <w:rPr>
          <w:rFonts w:ascii="Verdana" w:hAnsi="Verdana"/>
        </w:rPr>
        <w:t>.</w:t>
      </w:r>
      <w:r w:rsidRPr="00B36A7E">
        <w:rPr>
          <w:rFonts w:ascii="Verdana" w:hAnsi="Verdana"/>
        </w:rPr>
        <w:t xml:space="preserve"> Savivaldybės turtą išnuomojant iki vienerių metų laikotarpiui, konkurso dalyvio pradinis įnašas lygus vieno mėnesio pradinio turto nuompinigių dydžio sumai, o turtą išnuomojant ilgesniam kaip vienerių metų laikotarpiui - 3 mėnesių pradinio Savivaldybės turto nuompinigių dydžio suma</w:t>
      </w:r>
      <w:r>
        <w:rPr>
          <w:rFonts w:ascii="Verdana" w:hAnsi="Verdana"/>
        </w:rPr>
        <w:t>,</w:t>
      </w:r>
      <w:r w:rsidRPr="00B36A7E">
        <w:rPr>
          <w:rFonts w:ascii="Verdana" w:hAnsi="Verdana"/>
        </w:rPr>
        <w:t xml:space="preserve"> pradinis įnašas turi būti sumokėtas prieš atvykstant registruotis konkurso dalyviu; </w:t>
      </w:r>
    </w:p>
    <w:p w14:paraId="4C011E0A" w14:textId="77777777" w:rsidR="0024360C" w:rsidRPr="00B36A7E" w:rsidRDefault="0024360C" w:rsidP="002436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6</w:t>
      </w:r>
      <w:r w:rsidRPr="00B36A7E">
        <w:rPr>
          <w:rFonts w:ascii="Verdana" w:hAnsi="Verdana"/>
        </w:rPr>
        <w:t>.10. turto apžiūros sąlygos (asmens, atsakingo už turto apžiūrą, vardas, pavardė, telefono numeris, elektroninio pašto adresas, tiksli turto apžiūros data ir laikas)</w:t>
      </w:r>
      <w:r>
        <w:rPr>
          <w:rFonts w:ascii="Verdana" w:hAnsi="Verdana"/>
        </w:rPr>
        <w:t>.</w:t>
      </w:r>
      <w:r w:rsidRPr="00B36A7E">
        <w:rPr>
          <w:rFonts w:ascii="Verdana" w:hAnsi="Verdana"/>
        </w:rPr>
        <w:t xml:space="preserve"> </w:t>
      </w:r>
      <w:r>
        <w:rPr>
          <w:rFonts w:ascii="Verdana" w:hAnsi="Verdana"/>
        </w:rPr>
        <w:t>T</w:t>
      </w:r>
      <w:r w:rsidRPr="00B36A7E">
        <w:rPr>
          <w:rFonts w:ascii="Verdana" w:hAnsi="Verdana"/>
        </w:rPr>
        <w:t>urto apžiūra gali vykti ne vėliau kaip likus 3 darbo dienoms iki konkurso dalyvių registravimo pradžios;</w:t>
      </w:r>
    </w:p>
    <w:p w14:paraId="61EA3282" w14:textId="77777777" w:rsidR="0024360C" w:rsidRPr="00B36A7E" w:rsidRDefault="0024360C" w:rsidP="002436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6</w:t>
      </w:r>
      <w:r w:rsidRPr="00B36A7E">
        <w:rPr>
          <w:rFonts w:ascii="Verdana" w:hAnsi="Verdana"/>
        </w:rPr>
        <w:t>.11. Komisijos posėdžio vieta, data ir tikslus laikas;</w:t>
      </w:r>
    </w:p>
    <w:p w14:paraId="70A08D00" w14:textId="77777777" w:rsidR="0024360C" w:rsidRPr="00B36A7E" w:rsidRDefault="0024360C" w:rsidP="002436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6</w:t>
      </w:r>
      <w:r w:rsidRPr="00B36A7E">
        <w:rPr>
          <w:rFonts w:ascii="Verdana" w:hAnsi="Verdana"/>
        </w:rPr>
        <w:t>.12. kita informacija ir papildomi reikalavimai, kuriuos turto nuomininkas ir konkurso laimėtojas turės įgyvendinti, iki bus sudaryta nuomos sutartis ir (arba) nuomos sutarties įgyvendinimo laikotarpiu.</w:t>
      </w:r>
    </w:p>
    <w:p w14:paraId="5A4E28CB" w14:textId="77777777" w:rsidR="0024360C" w:rsidRPr="00B36A7E" w:rsidRDefault="0024360C" w:rsidP="002436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7</w:t>
      </w:r>
      <w:r w:rsidRPr="00B36A7E">
        <w:rPr>
          <w:rFonts w:ascii="Verdana" w:hAnsi="Verdana"/>
        </w:rPr>
        <w:t>. Viešas nuomos konkursas skelbiamas Nuomotojo interneto svetainėje ir bent vienoje visuomenės informavimo priemonėje.</w:t>
      </w:r>
    </w:p>
    <w:p w14:paraId="5809A91E" w14:textId="0F09A7D3" w:rsidR="00EE4622" w:rsidRPr="00B36A7E" w:rsidRDefault="0024360C"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lastRenderedPageBreak/>
        <w:t>1</w:t>
      </w:r>
      <w:r>
        <w:rPr>
          <w:rFonts w:ascii="Verdana" w:hAnsi="Verdana"/>
        </w:rPr>
        <w:t>8</w:t>
      </w:r>
      <w:r w:rsidRPr="00B36A7E">
        <w:rPr>
          <w:rFonts w:ascii="Verdana" w:hAnsi="Verdana"/>
        </w:rPr>
        <w:t>. Konkurso dalyviai skelbime nurodytu laiku Nuomotojui pateikia užklijuotą</w:t>
      </w:r>
      <w:r>
        <w:rPr>
          <w:rFonts w:ascii="Verdana" w:hAnsi="Verdana"/>
        </w:rPr>
        <w:t xml:space="preserve"> </w:t>
      </w:r>
      <w:r w:rsidRPr="00B36A7E">
        <w:rPr>
          <w:rFonts w:ascii="Verdana" w:hAnsi="Verdana"/>
        </w:rPr>
        <w:t>voką, ant kurio turi būti užrašyta: konkurso dalyvio pavadinimas ir</w:t>
      </w:r>
      <w:r w:rsidR="00EE4622" w:rsidRPr="00EE4622">
        <w:rPr>
          <w:rFonts w:ascii="Verdana" w:hAnsi="Verdana"/>
        </w:rPr>
        <w:t xml:space="preserve"> </w:t>
      </w:r>
      <w:r w:rsidR="00EE4622" w:rsidRPr="00B36A7E">
        <w:rPr>
          <w:rFonts w:ascii="Verdana" w:hAnsi="Verdana"/>
        </w:rPr>
        <w:t xml:space="preserve">adresas, turto, kurio nuomos konkursas buvo skelbtas, pavadinimas, adresas ir nuoroda </w:t>
      </w:r>
      <w:r w:rsidR="00C0105F">
        <w:rPr>
          <w:rFonts w:ascii="Verdana" w:hAnsi="Verdana"/>
        </w:rPr>
        <w:t>„</w:t>
      </w:r>
      <w:r w:rsidR="00EE4622" w:rsidRPr="00B36A7E">
        <w:rPr>
          <w:rFonts w:ascii="Verdana" w:hAnsi="Verdana"/>
        </w:rPr>
        <w:t>Turto nuomos konkursui</w:t>
      </w:r>
      <w:r w:rsidR="00C0105F">
        <w:rPr>
          <w:rFonts w:ascii="Verdana" w:hAnsi="Verdana"/>
        </w:rPr>
        <w:t>“</w:t>
      </w:r>
      <w:r w:rsidR="00EE4622" w:rsidRPr="00B36A7E">
        <w:rPr>
          <w:rFonts w:ascii="Verdana" w:hAnsi="Verdana"/>
        </w:rPr>
        <w:t>. Voke turi būti pateikti šie dokumentai:</w:t>
      </w:r>
    </w:p>
    <w:p w14:paraId="05A9CA54" w14:textId="02EBC985" w:rsidR="00EE4622" w:rsidRPr="00B36A7E" w:rsidRDefault="00EE4622"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8</w:t>
      </w:r>
      <w:r w:rsidRPr="00B36A7E">
        <w:rPr>
          <w:rFonts w:ascii="Verdana" w:hAnsi="Verdana"/>
        </w:rPr>
        <w:t>.1. paraiška, kurioje nurodomas konkurso dalyvio ar jo įgalioto asmens vardas, pavardė ir gyvenamosios vietos adresas (šie reikalavimai taikomi fiziniams asmenims) arba asmens teisinė forma, pavadinimas, kodas ir buveinės adresas</w:t>
      </w:r>
      <w:r w:rsidRPr="002704D8">
        <w:rPr>
          <w:rFonts w:ascii="Verdana" w:hAnsi="Verdana"/>
        </w:rPr>
        <w:t>, kontaktinio asmens telefon</w:t>
      </w:r>
      <w:r w:rsidRPr="00B36A7E">
        <w:rPr>
          <w:rFonts w:ascii="Verdana" w:hAnsi="Verdana"/>
        </w:rPr>
        <w:t>o numeris, elektroninio pašto adresas;</w:t>
      </w:r>
    </w:p>
    <w:p w14:paraId="5DC3B79B" w14:textId="77777777" w:rsidR="00EE4622" w:rsidRPr="00B36A7E" w:rsidRDefault="00EE4622"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8</w:t>
      </w:r>
      <w:r w:rsidRPr="00B36A7E">
        <w:rPr>
          <w:rFonts w:ascii="Verdana" w:hAnsi="Verdana"/>
        </w:rPr>
        <w:t xml:space="preserve">.2. nustatyta tvarka patvirtintas įgaliojimas, jeigu konkurso dalyviui konkurse atstovauja jo įgaliotas asmuo; </w:t>
      </w:r>
    </w:p>
    <w:p w14:paraId="38678CE7" w14:textId="77777777" w:rsidR="00EE4622" w:rsidRPr="00B36A7E" w:rsidRDefault="00EE4622"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8</w:t>
      </w:r>
      <w:r w:rsidRPr="00B36A7E">
        <w:rPr>
          <w:rFonts w:ascii="Verdana" w:hAnsi="Verdana"/>
        </w:rPr>
        <w:t>.3. nurodytas siūlomas konkretus nuompinigių dydis</w:t>
      </w:r>
      <w:r>
        <w:rPr>
          <w:rFonts w:ascii="Verdana" w:hAnsi="Verdana"/>
        </w:rPr>
        <w:t xml:space="preserve"> ir (ar) kitos sąlygos, nurodytos skelbime;</w:t>
      </w:r>
    </w:p>
    <w:p w14:paraId="77953A5A" w14:textId="77777777" w:rsidR="00EE4622" w:rsidRPr="00B36A7E" w:rsidRDefault="00EE4622"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8</w:t>
      </w:r>
      <w:r w:rsidRPr="00B36A7E">
        <w:rPr>
          <w:rFonts w:ascii="Verdana" w:hAnsi="Verdana"/>
        </w:rPr>
        <w:t>.4. kai išnuomojami pastatai ar patalpos, kuriems teisės aktų nustatyta tvarka taikomos specialiosios charakteristikos, įskaitant leidimų sistemą, - informacija apie atitiktį konkurso sąlygose nustatytoms išnuomojamo turto specialiosioms charakteristikoms;</w:t>
      </w:r>
    </w:p>
    <w:p w14:paraId="32EC96FE" w14:textId="77777777" w:rsidR="00EE4622" w:rsidRPr="00B36A7E" w:rsidRDefault="00EE4622"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8</w:t>
      </w:r>
      <w:r w:rsidRPr="00B36A7E">
        <w:rPr>
          <w:rFonts w:ascii="Verdana" w:hAnsi="Verdana"/>
        </w:rPr>
        <w:t>.5. konkurso dalyvio ar jo įgalioto asmens sąskaitos, į kurią Komisija turi pervesti grąžinamą pradinį įnašą, rekvizitai;</w:t>
      </w:r>
    </w:p>
    <w:p w14:paraId="39695156" w14:textId="77777777" w:rsidR="00EE4622" w:rsidRPr="00B36A7E" w:rsidRDefault="00EE4622"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8</w:t>
      </w:r>
      <w:r w:rsidRPr="00B36A7E">
        <w:rPr>
          <w:rFonts w:ascii="Verdana" w:hAnsi="Verdana"/>
        </w:rPr>
        <w:t>.6. paaiškinimas, kokiam tikslui konkurso dalyvis naudos nuomojamą turtą;</w:t>
      </w:r>
    </w:p>
    <w:p w14:paraId="18621986" w14:textId="36C4CE45" w:rsidR="00EE4622" w:rsidRPr="00B36A7E" w:rsidRDefault="00EE4622"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8</w:t>
      </w:r>
      <w:r w:rsidRPr="00B36A7E">
        <w:rPr>
          <w:rFonts w:ascii="Verdana" w:hAnsi="Verdana"/>
        </w:rPr>
        <w:t>.7. asmens dokumento kopij</w:t>
      </w:r>
      <w:r w:rsidR="004702AB">
        <w:rPr>
          <w:rFonts w:ascii="Verdana" w:hAnsi="Verdana"/>
        </w:rPr>
        <w:t>ą</w:t>
      </w:r>
      <w:r w:rsidRPr="00B36A7E">
        <w:rPr>
          <w:rFonts w:ascii="Verdana" w:hAnsi="Verdana"/>
        </w:rPr>
        <w:t>;</w:t>
      </w:r>
    </w:p>
    <w:p w14:paraId="0679F5E3" w14:textId="77777777" w:rsidR="00EE4622" w:rsidRDefault="00EE4622"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8</w:t>
      </w:r>
      <w:r w:rsidRPr="00B36A7E">
        <w:rPr>
          <w:rFonts w:ascii="Verdana" w:hAnsi="Verdana"/>
        </w:rPr>
        <w:t>.8. finansų įstaigos išduoti dokumentai ar mokėjimo nurodymai, patvirtinantys, kad pradinis įnašas sumokėtas</w:t>
      </w:r>
      <w:r>
        <w:rPr>
          <w:rFonts w:ascii="Verdana" w:hAnsi="Verdana"/>
        </w:rPr>
        <w:t>;</w:t>
      </w:r>
    </w:p>
    <w:p w14:paraId="0FDAAE87" w14:textId="77777777" w:rsidR="00EE4622" w:rsidRPr="00B36A7E" w:rsidRDefault="00EE4622"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Pr>
          <w:rFonts w:ascii="Verdana" w:hAnsi="Verdana"/>
        </w:rPr>
        <w:t>18.9. kiti Nuomotojo nurodyti dokumentai.</w:t>
      </w:r>
    </w:p>
    <w:p w14:paraId="53663933" w14:textId="77777777" w:rsidR="00EE4622" w:rsidRPr="00B36A7E" w:rsidRDefault="00EE4622"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1</w:t>
      </w:r>
      <w:r>
        <w:rPr>
          <w:rFonts w:ascii="Verdana" w:hAnsi="Verdana"/>
        </w:rPr>
        <w:t>9</w:t>
      </w:r>
      <w:r w:rsidRPr="00B36A7E">
        <w:rPr>
          <w:rFonts w:ascii="Verdana" w:hAnsi="Verdana"/>
        </w:rPr>
        <w:t xml:space="preserve">. Konkurso dalyvius registruoja Komisijos narys arba Nuomotojo įgaliotas atstovas dokumentų valdymo sistemoje „Kontora“. Konkurso dalyvio registracijos eilės numeris, voko gavimo data ir tikslus laikas (minučių  tikslumu) užrašomas ant konkurso dalyvio pateikto užklijuoto voko. </w:t>
      </w:r>
    </w:p>
    <w:p w14:paraId="13AD304C" w14:textId="77777777" w:rsidR="00EE4622" w:rsidRPr="00B36A7E" w:rsidRDefault="00EE4622"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Pr>
          <w:rFonts w:ascii="Verdana" w:hAnsi="Verdana"/>
        </w:rPr>
        <w:t>20</w:t>
      </w:r>
      <w:r w:rsidRPr="00B36A7E">
        <w:rPr>
          <w:rFonts w:ascii="Verdana" w:hAnsi="Verdana"/>
        </w:rPr>
        <w:t>. Asmenys konkurso dalyviais neregistruojami, jeigu jie pateikė neužklijuotą voką arba pasibaigus skelbime nurodytam dokumentų registravimo laikui, jeigu pagal užrašą ant gauto užklijuoto voko neįmanoma identifikuoti norimo išsinuomoti Savivaldybės turto, jeigu nurodyti trūkumai neištaisomi, kol dokumentai registruojami.</w:t>
      </w:r>
    </w:p>
    <w:p w14:paraId="7622941F" w14:textId="77777777" w:rsidR="00EE4622" w:rsidRPr="00B36A7E" w:rsidRDefault="00EE4622"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2</w:t>
      </w:r>
      <w:r>
        <w:rPr>
          <w:rFonts w:ascii="Verdana" w:hAnsi="Verdana"/>
        </w:rPr>
        <w:t>1</w:t>
      </w:r>
      <w:r w:rsidRPr="00B36A7E">
        <w:rPr>
          <w:rFonts w:ascii="Verdana" w:hAnsi="Verdana"/>
        </w:rPr>
        <w:t xml:space="preserve">. Asmenims, dėl Aprašo </w:t>
      </w:r>
      <w:r w:rsidRPr="0070778D">
        <w:rPr>
          <w:rFonts w:ascii="Verdana" w:hAnsi="Verdana"/>
        </w:rPr>
        <w:t>20 punkte</w:t>
      </w:r>
      <w:r w:rsidRPr="00B36A7E">
        <w:rPr>
          <w:rFonts w:ascii="Verdana" w:hAnsi="Verdana"/>
        </w:rPr>
        <w:t xml:space="preserve"> nurodytų priežasčių neregistruotiems konkurso dalyviais, ne vėliau kaip kitą darbo dieną po dokumentų gavimo dokumentai išsiunčiami registruotu laišku.</w:t>
      </w:r>
    </w:p>
    <w:p w14:paraId="2799522A" w14:textId="77777777" w:rsidR="00EE4622" w:rsidRPr="00B36A7E" w:rsidRDefault="00EE4622"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2</w:t>
      </w:r>
      <w:r>
        <w:rPr>
          <w:rFonts w:ascii="Verdana" w:hAnsi="Verdana"/>
        </w:rPr>
        <w:t>2</w:t>
      </w:r>
      <w:r w:rsidRPr="00B36A7E">
        <w:rPr>
          <w:rFonts w:ascii="Verdana" w:hAnsi="Verdana"/>
        </w:rPr>
        <w:t>. Įregistruotas konkurso dalyvis iki skelbime nurodyto dokumentų registravimo termino pabaigos turi teisę atšaukti pateiktą paraišką ir pateikti naują paraišką ir kitus Aprašo 1</w:t>
      </w:r>
      <w:r>
        <w:rPr>
          <w:rFonts w:ascii="Verdana" w:hAnsi="Verdana"/>
        </w:rPr>
        <w:t>8</w:t>
      </w:r>
      <w:r w:rsidRPr="00B36A7E">
        <w:rPr>
          <w:rFonts w:ascii="Verdana" w:hAnsi="Verdana"/>
        </w:rPr>
        <w:t xml:space="preserve"> punkte nurodytus dokumentus. Konkurso dalyviui, pateikusiam voką su naujais dokumentais, suteikiamas naujas registracijos numeris. Draudžiama pateikti naują paraišką, neatšaukus ankstesniosios. Konkurso dalyviui, atšaukusiam pateiktą paraišką, jo pateikti dokumentai grąžinami įvykus konkursui arba, jeigu dalyvauti konkurse neįsiregistruoja nė vienas kitas asmuo, pasibaigus dokumentų registravimo terminui. </w:t>
      </w:r>
    </w:p>
    <w:p w14:paraId="3FF1D41F" w14:textId="77777777" w:rsidR="00EE4622" w:rsidRDefault="00EE4622"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2</w:t>
      </w:r>
      <w:r>
        <w:rPr>
          <w:rFonts w:ascii="Verdana" w:hAnsi="Verdana"/>
        </w:rPr>
        <w:t>3</w:t>
      </w:r>
      <w:r w:rsidRPr="00B36A7E">
        <w:rPr>
          <w:rFonts w:ascii="Verdana" w:hAnsi="Verdana"/>
        </w:rPr>
        <w:t>. Iki Komisijos posėdžio pradžios konkurso dalyvių vokai su dokumentais neatplėšiami, kiti asmenys su duomenimis apie įregistruotus konkurso dalyvius nesupažindinami.</w:t>
      </w:r>
    </w:p>
    <w:p w14:paraId="7D285F7B" w14:textId="77777777" w:rsidR="00EE4622" w:rsidRPr="00B36A7E" w:rsidRDefault="00EE4622"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lastRenderedPageBreak/>
        <w:t>2</w:t>
      </w:r>
      <w:r>
        <w:rPr>
          <w:rFonts w:ascii="Verdana" w:hAnsi="Verdana"/>
        </w:rPr>
        <w:t>4</w:t>
      </w:r>
      <w:r w:rsidRPr="00B36A7E">
        <w:rPr>
          <w:rFonts w:ascii="Verdana" w:hAnsi="Verdana"/>
        </w:rPr>
        <w:t xml:space="preserve">. Viešas nuomos konkursas vykdomas per skelbime numatytą Komisijos posėdį. </w:t>
      </w:r>
    </w:p>
    <w:p w14:paraId="10E3E454" w14:textId="77777777" w:rsidR="00EE4622" w:rsidRPr="00C86B94" w:rsidRDefault="00EE4622"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2</w:t>
      </w:r>
      <w:r>
        <w:rPr>
          <w:rFonts w:ascii="Verdana" w:hAnsi="Verdana"/>
        </w:rPr>
        <w:t>5</w:t>
      </w:r>
      <w:r w:rsidRPr="00B36A7E">
        <w:rPr>
          <w:rFonts w:ascii="Verdana" w:hAnsi="Verdana"/>
        </w:rPr>
        <w:t>. Dalyvauti konkurse turi teisę įregistruoti konkurso dalyviai</w:t>
      </w:r>
      <w:r w:rsidRPr="00C86B94">
        <w:t xml:space="preserve"> </w:t>
      </w:r>
      <w:r w:rsidRPr="00C86B94">
        <w:rPr>
          <w:rFonts w:ascii="Verdana" w:hAnsi="Verdana"/>
        </w:rPr>
        <w:t>arba jų įgalioti atstovai, pateikę asmens tapatybę patvirtinantį dokumentą.</w:t>
      </w:r>
    </w:p>
    <w:p w14:paraId="11BB1AB3" w14:textId="77777777" w:rsidR="00EE4622" w:rsidRPr="00B36A7E" w:rsidRDefault="00EE4622"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C86B94">
        <w:rPr>
          <w:rFonts w:ascii="Verdana" w:hAnsi="Verdana"/>
        </w:rPr>
        <w:t>2</w:t>
      </w:r>
      <w:r>
        <w:rPr>
          <w:rFonts w:ascii="Verdana" w:hAnsi="Verdana"/>
        </w:rPr>
        <w:t>6</w:t>
      </w:r>
      <w:r w:rsidRPr="00C86B94">
        <w:rPr>
          <w:rFonts w:ascii="Verdana" w:hAnsi="Verdana"/>
        </w:rPr>
        <w:t>. P</w:t>
      </w:r>
      <w:r w:rsidRPr="00B36A7E">
        <w:rPr>
          <w:rFonts w:ascii="Verdana" w:hAnsi="Verdana"/>
        </w:rPr>
        <w:t>er Komisijos posėdį konkurso dalyviai įsitikina, kad vokai su dokumentais nepažeisti, Komisijos pirmininkas atplėšia vokus, nepažeisdamas voko užklijavimo juostos. Komisijos nariai, nustatę, kad konkurso dalyvių vokuose yra visi Aprašo 1</w:t>
      </w:r>
      <w:r>
        <w:rPr>
          <w:rFonts w:ascii="Verdana" w:hAnsi="Verdana"/>
        </w:rPr>
        <w:t>8</w:t>
      </w:r>
      <w:r w:rsidRPr="00B36A7E">
        <w:rPr>
          <w:rFonts w:ascii="Verdana" w:hAnsi="Verdana"/>
        </w:rPr>
        <w:t xml:space="preserve"> punkte nurodyti dokumentai, o paraiškose nurodyta visa reikiama informacija, skelbia konkurso dalyvių siūlomus Savivaldybės turto nuompinigių dydžius.</w:t>
      </w:r>
    </w:p>
    <w:p w14:paraId="51FBF0A3" w14:textId="77777777" w:rsidR="00EE4622" w:rsidRPr="00B36A7E" w:rsidRDefault="00EE4622"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2</w:t>
      </w:r>
      <w:r>
        <w:rPr>
          <w:rFonts w:ascii="Verdana" w:hAnsi="Verdana"/>
        </w:rPr>
        <w:t>7</w:t>
      </w:r>
      <w:r w:rsidRPr="00B36A7E">
        <w:rPr>
          <w:rFonts w:ascii="Verdana" w:hAnsi="Verdana"/>
        </w:rPr>
        <w:t>. Kai išnuomojami pastatai ar patalpos, kuriems taikomos specialiosios charakteristikos, įskaitant leidimų sistemą, konkursas vykdomas dviem etapais. Pirmajame etape įvertinama, ar pasiūlymas atitinka specialiąsias charakteristikas, ir reikalavimų neatitinkantys pasiūlymai atmetami. Antrajame etape vertinamas pasiūlyme nurodytas nuompinigių dydis.</w:t>
      </w:r>
    </w:p>
    <w:p w14:paraId="494B6C1D" w14:textId="77777777" w:rsidR="00EE4622" w:rsidRPr="00B36A7E" w:rsidRDefault="00EE4622"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2</w:t>
      </w:r>
      <w:r>
        <w:rPr>
          <w:rFonts w:ascii="Verdana" w:hAnsi="Verdana"/>
        </w:rPr>
        <w:t>8</w:t>
      </w:r>
      <w:r w:rsidRPr="00B36A7E">
        <w:rPr>
          <w:rFonts w:ascii="Verdana" w:hAnsi="Verdana"/>
        </w:rPr>
        <w:t>. Konkurso laimėtoju pripažįstamas konkurso dalyvis, pasiūlęs didžiausią Savivaldybės turto nuompinigių dydį. Jeigu tokį pat (didžiausią) dydį pasiūlo keli konkurso dalyviai, konkurso dalyviu pripažįstamas anksčiau įregistruotas dalyvis.</w:t>
      </w:r>
    </w:p>
    <w:p w14:paraId="6D7F78A3" w14:textId="77777777" w:rsidR="00EE4622" w:rsidRPr="003679A9" w:rsidRDefault="00EE4622"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3679A9">
        <w:rPr>
          <w:rFonts w:ascii="Verdana" w:hAnsi="Verdana"/>
        </w:rPr>
        <w:t>29. Kai konkursą laimi didžiausią Savivaldybės turto nuompinigių dydį pasiūlęs, bet į komisijos posėdį neatvykęs konkurso dalyvis, jam ne vėliau kaip per 3 darbo dienas nuo Komisijos protokolo pasirašymo Komisija išsiunčia pranešimą, kuriame nurodoma tikslus nuomos sutarties pasirašymo data ir laikas, taip pat nurodoma galimybė konkurso laimėtojui suderinti kitą nuomos sutarties pasirašymo datą. Konkurso dalyviai, neatvykę į Komisijos posėdį, apie konkurso rezultatus informuojami raštu (jiems išsiunčiami pranešimai) per 3 darbo dienas nuo Komisijos protokolo pasirašymo.</w:t>
      </w:r>
    </w:p>
    <w:p w14:paraId="4E43F8D4" w14:textId="77777777" w:rsidR="00EE4622" w:rsidRPr="00B36A7E" w:rsidRDefault="00EE4622"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Pr>
          <w:rFonts w:ascii="Verdana" w:hAnsi="Verdana"/>
        </w:rPr>
        <w:t>30</w:t>
      </w:r>
      <w:r w:rsidRPr="00B36A7E">
        <w:rPr>
          <w:rFonts w:ascii="Verdana" w:hAnsi="Verdana"/>
        </w:rPr>
        <w:t>. Konkurso laimėtojas, negalintis atvykti nurodytu laiku pasirašyti nuomos sutarties, turi ne vėliau kaip per 5 darbo dienas nuo pranešimo gavimo apie tai informuoti Komisiją ir suderinti kitą nuomos sutarties pasirašymo datą. Jeigu konkurso dalyvis, pripažintas konkurso laimėtoju, atsisako sudaryti nuomos sutartį arba nepranešęs, kad negali nurodytu laiku atvykti pasirašyti nuomos sutarties, neatvyksta pasirašyti nuomos sutarties, pradinis įnašas jam negrąžinamas. Tokiu atveju Komisijos sprendimu konkurso laimėtoju pripažįstamas kitas pagal eilę konkurso sąlygas atitinkančius dokumentus pateikęs konkurso dalyvis, pasiūlęs didžiausią Savivaldybės turto nuompinigių dydį.</w:t>
      </w:r>
    </w:p>
    <w:p w14:paraId="20ADC159" w14:textId="77777777" w:rsidR="00EE4622" w:rsidRPr="00B36A7E" w:rsidRDefault="00EE4622"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3</w:t>
      </w:r>
      <w:r>
        <w:rPr>
          <w:rFonts w:ascii="Verdana" w:hAnsi="Verdana"/>
        </w:rPr>
        <w:t>1</w:t>
      </w:r>
      <w:r w:rsidRPr="00B36A7E">
        <w:rPr>
          <w:rFonts w:ascii="Verdana" w:hAnsi="Verdana"/>
        </w:rPr>
        <w:t>. Jeigu dalyvauti konkurse užsiregistruoja tik vienas konkurso dalyvis, jo pateikti dokumentai atitinka Aprašo 1</w:t>
      </w:r>
      <w:r>
        <w:rPr>
          <w:rFonts w:ascii="Verdana" w:hAnsi="Verdana"/>
        </w:rPr>
        <w:t>8</w:t>
      </w:r>
      <w:r w:rsidRPr="00B36A7E">
        <w:rPr>
          <w:rFonts w:ascii="Verdana" w:hAnsi="Verdana"/>
        </w:rPr>
        <w:t xml:space="preserve"> punkto reikalavimus, ir jis pasiūlo Savivaldybės turto nuompinigių dydį, ne mažesnį už nustatytą pradinį nuompinigių dydį, konkurso dalyvis pripažįstamas konkurso laimėtoju.</w:t>
      </w:r>
    </w:p>
    <w:p w14:paraId="44DF2F20" w14:textId="77777777" w:rsidR="00EE4622" w:rsidRDefault="00EE4622" w:rsidP="00EE462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3</w:t>
      </w:r>
      <w:r>
        <w:rPr>
          <w:rFonts w:ascii="Verdana" w:hAnsi="Verdana"/>
        </w:rPr>
        <w:t>2</w:t>
      </w:r>
      <w:r w:rsidRPr="00B36A7E">
        <w:rPr>
          <w:rFonts w:ascii="Verdana" w:hAnsi="Verdana"/>
        </w:rPr>
        <w:t>. Jeigu dalyvauti turto nuomos konkurse neužsiregistruoja nė vienas dalyvis arba visi konkurso dalyviai pasiūlo nuompinigių dydį, mažesnį už nustatytą pradinį nuompinigių dydį, ir (ar) pateikiami ne visi Aprašo 1</w:t>
      </w:r>
      <w:r>
        <w:rPr>
          <w:rFonts w:ascii="Verdana" w:hAnsi="Verdana"/>
        </w:rPr>
        <w:t>8</w:t>
      </w:r>
      <w:r w:rsidRPr="00B36A7E">
        <w:rPr>
          <w:rFonts w:ascii="Verdana" w:hAnsi="Verdana"/>
        </w:rPr>
        <w:t xml:space="preserve"> punkte nurodyti dokumentai, konkursas skelbiamas neįvykusiu.</w:t>
      </w:r>
    </w:p>
    <w:p w14:paraId="411FB684" w14:textId="0CDAD8A2" w:rsidR="00EE4622" w:rsidRPr="008F06D3" w:rsidRDefault="00EE4622" w:rsidP="00EE4622">
      <w:pPr>
        <w:ind w:firstLine="720"/>
        <w:jc w:val="both"/>
        <w:rPr>
          <w:rFonts w:ascii="Verdana" w:hAnsi="Verdana"/>
        </w:rPr>
      </w:pPr>
      <w:r w:rsidRPr="008F06D3">
        <w:rPr>
          <w:rFonts w:ascii="Verdana" w:eastAsia="Calibri" w:hAnsi="Verdana"/>
          <w:color w:val="000000"/>
          <w:shd w:val="clear" w:color="auto" w:fill="FFFFFF"/>
        </w:rPr>
        <w:t>Jeigu konkurso dalyvis pateikia netikslius ar ne visus Aprašo 1</w:t>
      </w:r>
      <w:r>
        <w:rPr>
          <w:rFonts w:ascii="Verdana" w:eastAsia="Calibri" w:hAnsi="Verdana"/>
          <w:color w:val="000000"/>
          <w:shd w:val="clear" w:color="auto" w:fill="FFFFFF"/>
        </w:rPr>
        <w:t>8</w:t>
      </w:r>
      <w:r w:rsidRPr="008F06D3">
        <w:rPr>
          <w:rFonts w:ascii="Verdana" w:eastAsia="Calibri" w:hAnsi="Verdana"/>
          <w:color w:val="000000"/>
          <w:shd w:val="clear" w:color="auto" w:fill="FFFFFF"/>
        </w:rPr>
        <w:t xml:space="preserve"> punkte nurodytus dokumentus, </w:t>
      </w:r>
      <w:r>
        <w:rPr>
          <w:rFonts w:ascii="Verdana" w:eastAsia="Calibri" w:hAnsi="Verdana"/>
          <w:color w:val="000000"/>
          <w:shd w:val="clear" w:color="auto" w:fill="FFFFFF"/>
        </w:rPr>
        <w:t>K</w:t>
      </w:r>
      <w:r w:rsidRPr="008F06D3">
        <w:rPr>
          <w:rFonts w:ascii="Verdana" w:eastAsia="Calibri" w:hAnsi="Verdana"/>
          <w:color w:val="000000"/>
          <w:shd w:val="clear" w:color="auto" w:fill="FFFFFF"/>
        </w:rPr>
        <w:t>omisija turi teisę nustatyti terminą trūkumui ištaisyti</w:t>
      </w:r>
      <w:r>
        <w:rPr>
          <w:rFonts w:ascii="Verdana" w:eastAsia="Calibri" w:hAnsi="Verdana"/>
          <w:color w:val="000000"/>
          <w:shd w:val="clear" w:color="auto" w:fill="FFFFFF"/>
        </w:rPr>
        <w:t>, tačiau</w:t>
      </w:r>
      <w:r w:rsidRPr="008F06D3">
        <w:rPr>
          <w:rFonts w:ascii="Verdana" w:eastAsia="Calibri" w:hAnsi="Verdana"/>
          <w:color w:val="000000"/>
          <w:shd w:val="clear" w:color="auto" w:fill="FFFFFF"/>
        </w:rPr>
        <w:t xml:space="preserve"> pasiūlyto nuompinigių dydžio keisti</w:t>
      </w:r>
      <w:r>
        <w:rPr>
          <w:rFonts w:ascii="Verdana" w:eastAsia="Calibri" w:hAnsi="Verdana"/>
          <w:color w:val="000000"/>
          <w:shd w:val="clear" w:color="auto" w:fill="FFFFFF"/>
        </w:rPr>
        <w:t xml:space="preserve"> negalima</w:t>
      </w:r>
      <w:r w:rsidRPr="008F06D3">
        <w:rPr>
          <w:rFonts w:ascii="Verdana" w:eastAsia="Calibri" w:hAnsi="Verdana"/>
          <w:color w:val="000000"/>
          <w:shd w:val="clear" w:color="auto" w:fill="FFFFFF"/>
        </w:rPr>
        <w:t>.</w:t>
      </w:r>
      <w:r w:rsidRPr="008F06D3">
        <w:rPr>
          <w:rFonts w:ascii="Verdana" w:hAnsi="Verdana"/>
        </w:rPr>
        <w:t xml:space="preserve"> </w:t>
      </w:r>
    </w:p>
    <w:p w14:paraId="2261B7FC" w14:textId="77777777" w:rsidR="0082629D" w:rsidRPr="00B36A7E" w:rsidRDefault="00EE4622" w:rsidP="0082629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lastRenderedPageBreak/>
        <w:t>3</w:t>
      </w:r>
      <w:r>
        <w:rPr>
          <w:rFonts w:ascii="Verdana" w:hAnsi="Verdana"/>
        </w:rPr>
        <w:t>3</w:t>
      </w:r>
      <w:r w:rsidRPr="00B36A7E">
        <w:rPr>
          <w:rFonts w:ascii="Verdana" w:hAnsi="Verdana"/>
        </w:rPr>
        <w:t>. Jeigu du kartus paskelbus konkursą pasiūlymo nepateikia nė vienas konkurso dalyvis, skelbiant to paties turto nuomos konkursą trečią kartą,</w:t>
      </w:r>
      <w:r w:rsidR="0082629D">
        <w:rPr>
          <w:rFonts w:ascii="Verdana" w:hAnsi="Verdana"/>
        </w:rPr>
        <w:t xml:space="preserve"> </w:t>
      </w:r>
      <w:r w:rsidR="0082629D" w:rsidRPr="00B36A7E">
        <w:rPr>
          <w:rFonts w:ascii="Verdana" w:hAnsi="Verdana"/>
        </w:rPr>
        <w:t xml:space="preserve">pradinis nuompinigių dydis gali būti Komisijos protokoliniu sprendimu sumažintas, bet ne daugiau kaip 30 procentų. </w:t>
      </w:r>
    </w:p>
    <w:p w14:paraId="19DBF6D2" w14:textId="169E2802" w:rsidR="0082629D" w:rsidRPr="00B36A7E" w:rsidRDefault="0082629D" w:rsidP="0082629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3</w:t>
      </w:r>
      <w:r>
        <w:rPr>
          <w:rFonts w:ascii="Verdana" w:hAnsi="Verdana"/>
        </w:rPr>
        <w:t>4</w:t>
      </w:r>
      <w:r w:rsidRPr="00B36A7E">
        <w:rPr>
          <w:rFonts w:ascii="Verdana" w:hAnsi="Verdana"/>
        </w:rPr>
        <w:t>. Konkurso dalyviams, nelaimėjusiems konkurso, arba Aprašo 3</w:t>
      </w:r>
      <w:r w:rsidR="00C0105F">
        <w:rPr>
          <w:rFonts w:ascii="Verdana" w:hAnsi="Verdana"/>
        </w:rPr>
        <w:t>2</w:t>
      </w:r>
      <w:r w:rsidRPr="00B36A7E">
        <w:rPr>
          <w:rFonts w:ascii="Verdana" w:hAnsi="Verdana"/>
        </w:rPr>
        <w:t xml:space="preserve"> punkte nurodytu atveju konkursą paskelbus neįvykusiu, Nuomotojas per 5 darbo dienas po Komisijos protokolo pasirašymo grąžina pradinius įnašus į sąskaitas, nurodytas konkurso dalyvių dokumentuose.</w:t>
      </w:r>
    </w:p>
    <w:p w14:paraId="26989994" w14:textId="72FBA1B4" w:rsidR="0082629D" w:rsidRPr="0046297B" w:rsidRDefault="0082629D" w:rsidP="0082629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3</w:t>
      </w:r>
      <w:r>
        <w:rPr>
          <w:rFonts w:ascii="Verdana" w:hAnsi="Verdana"/>
        </w:rPr>
        <w:t xml:space="preserve">5. </w:t>
      </w:r>
      <w:r w:rsidRPr="0046297B">
        <w:rPr>
          <w:rFonts w:ascii="Verdana" w:eastAsia="Calibri" w:hAnsi="Verdana"/>
        </w:rPr>
        <w:t>Konkurso laimėtojo pradinis įnašas naudojamas nuomininko sutartinių prievolių įvykdymui užtikrinti. Nuomotojas turi teisę panaudoti pradinį įnašą arba jo dalį nuomininko įsiskolinimams pagal nuomos sutartį (nuompinigiams, delspinigiams ar kitiems mokėjimams) padengti, taip pat žalai, padarytai nuomojamam turtui, atlyginti. Apie pradinio įnašo panaudojimą Nuomotojas raštu informuoja nuomininką. Jeigu Nuomotojas iš pradinio įnašo padengia bet kokio pobūdžio nuomininko įsiskolinimą, nuomininkas įsipareigoja nedelsdamas, ne vėliau kaip per 10 (dešimt) darbo dienų nuo informacijos apie pradinio įnašo panaudojimą gavimo dienos, atkurti panaudotą pradinio įnašo sumą ir sumokėti ją į Nuomotojo sąskaitą. Pasibaigus nuomos sutarčiai ir nuomininkui įvykdžius visus sutartinius įsipareigojimus, nepanaudotas pradinis įnašas arba jo dalis grąžinami nuomininkui per 5</w:t>
      </w:r>
      <w:r w:rsidR="009A7BC1">
        <w:rPr>
          <w:rFonts w:ascii="Verdana" w:eastAsia="Calibri" w:hAnsi="Verdana"/>
        </w:rPr>
        <w:t xml:space="preserve"> </w:t>
      </w:r>
      <w:r w:rsidRPr="0046297B">
        <w:rPr>
          <w:rFonts w:ascii="Verdana" w:eastAsia="Calibri" w:hAnsi="Verdana"/>
        </w:rPr>
        <w:t>darbo dienas pervedant lėšas į nuomininko nurodytą sąskaitą.</w:t>
      </w:r>
    </w:p>
    <w:p w14:paraId="47487A96" w14:textId="77777777" w:rsidR="0082629D" w:rsidRDefault="0082629D" w:rsidP="0082629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3</w:t>
      </w:r>
      <w:r>
        <w:rPr>
          <w:rFonts w:ascii="Verdana" w:hAnsi="Verdana"/>
        </w:rPr>
        <w:t>6</w:t>
      </w:r>
      <w:r w:rsidRPr="00B36A7E">
        <w:rPr>
          <w:rFonts w:ascii="Verdana" w:hAnsi="Verdana"/>
        </w:rPr>
        <w:t xml:space="preserve">. Paskelbti Savivaldybės turto nuompinigių dydžiai, juos pasiūlę konkurso dalyviai, konkurso rezultatai įrašomi Komisijos protokole, kurį ne vėliau kaip kitą dieną po Komisijos posėdžio pasirašo Komisijos pirmininkas ir Komisijos nariai. Konkurso dalyviai ar jų įgalioti atstovai turi teisę susipažinti su Komisijos protokolu. </w:t>
      </w:r>
    </w:p>
    <w:p w14:paraId="4293B2B2" w14:textId="7721B04B" w:rsidR="0082629D" w:rsidRPr="00FA26E2" w:rsidRDefault="0082629D" w:rsidP="0082629D">
      <w:pPr>
        <w:ind w:firstLine="720"/>
        <w:jc w:val="both"/>
        <w:rPr>
          <w:rFonts w:ascii="Verdana" w:hAnsi="Verdana"/>
        </w:rPr>
      </w:pPr>
      <w:r>
        <w:rPr>
          <w:rFonts w:ascii="Verdana" w:hAnsi="Verdana"/>
        </w:rPr>
        <w:t>37</w:t>
      </w:r>
      <w:r w:rsidRPr="00FA26E2">
        <w:rPr>
          <w:rFonts w:ascii="Verdana" w:hAnsi="Verdana"/>
        </w:rPr>
        <w:t xml:space="preserve">. </w:t>
      </w:r>
      <w:r w:rsidRPr="00CF56F1">
        <w:rPr>
          <w:rFonts w:ascii="Verdana" w:hAnsi="Verdana"/>
        </w:rPr>
        <w:t xml:space="preserve">Konkurso dalyviams, nelaimėjusiems konkurso, arba Aprašo </w:t>
      </w:r>
      <w:r w:rsidRPr="008B2BCF">
        <w:rPr>
          <w:rFonts w:ascii="Verdana" w:hAnsi="Verdana"/>
        </w:rPr>
        <w:t>32 punkte nurodytu atveju konkursą paskelbus neįvykusiu, Nuomotojas per</w:t>
      </w:r>
      <w:r w:rsidRPr="00CF56F1">
        <w:rPr>
          <w:rFonts w:ascii="Verdana" w:hAnsi="Verdana"/>
        </w:rPr>
        <w:t xml:space="preserve"> 5 darbo dienas po </w:t>
      </w:r>
      <w:r w:rsidR="00A95B22">
        <w:rPr>
          <w:rFonts w:ascii="Verdana" w:hAnsi="Verdana"/>
        </w:rPr>
        <w:t>K</w:t>
      </w:r>
      <w:r w:rsidRPr="00CF56F1">
        <w:rPr>
          <w:rFonts w:ascii="Verdana" w:hAnsi="Verdana"/>
        </w:rPr>
        <w:t>omisijos protokolo pasirašymo grąžina pradinius įnašus į sąskaitas, nurodytas konkurso dalyvių dokumentuose.</w:t>
      </w:r>
      <w:r>
        <w:t xml:space="preserve"> </w:t>
      </w:r>
      <w:r w:rsidRPr="00FA26E2">
        <w:rPr>
          <w:rFonts w:ascii="Verdana" w:hAnsi="Verdana"/>
        </w:rPr>
        <w:t xml:space="preserve">Jeigu </w:t>
      </w:r>
      <w:r>
        <w:rPr>
          <w:rFonts w:ascii="Verdana" w:hAnsi="Verdana"/>
        </w:rPr>
        <w:t xml:space="preserve">Savivaldybės turto </w:t>
      </w:r>
      <w:r w:rsidRPr="00FA26E2">
        <w:rPr>
          <w:rFonts w:ascii="Verdana" w:hAnsi="Verdana"/>
        </w:rPr>
        <w:t xml:space="preserve"> nuomos konkurso dalyvis, pripažintas laimėtoju, per </w:t>
      </w:r>
      <w:r>
        <w:rPr>
          <w:rFonts w:ascii="Verdana" w:hAnsi="Verdana"/>
        </w:rPr>
        <w:t>A</w:t>
      </w:r>
      <w:r w:rsidRPr="00FA26E2">
        <w:rPr>
          <w:rFonts w:ascii="Verdana" w:hAnsi="Verdana"/>
        </w:rPr>
        <w:t xml:space="preserve">prašo </w:t>
      </w:r>
      <w:r w:rsidRPr="009C0BAA">
        <w:rPr>
          <w:rFonts w:ascii="Verdana" w:hAnsi="Verdana"/>
        </w:rPr>
        <w:t>3</w:t>
      </w:r>
      <w:r>
        <w:rPr>
          <w:rFonts w:ascii="Verdana" w:hAnsi="Verdana"/>
        </w:rPr>
        <w:t>8</w:t>
      </w:r>
      <w:r w:rsidRPr="00FA26E2">
        <w:rPr>
          <w:rFonts w:ascii="Verdana" w:hAnsi="Verdana"/>
        </w:rPr>
        <w:t xml:space="preserve"> punkte nustatytą terminą nesudaro nuomos sutarties, pradinis įnašas jam negrąžinamas.</w:t>
      </w:r>
    </w:p>
    <w:p w14:paraId="373B2736" w14:textId="2BAC1091" w:rsidR="0082629D" w:rsidRPr="00FA26E2" w:rsidRDefault="0082629D" w:rsidP="0082629D">
      <w:pPr>
        <w:shd w:val="clear" w:color="auto" w:fill="FFFFFF"/>
        <w:ind w:firstLine="709"/>
        <w:jc w:val="both"/>
        <w:rPr>
          <w:rFonts w:ascii="Verdana" w:hAnsi="Verdana"/>
        </w:rPr>
      </w:pPr>
      <w:r>
        <w:rPr>
          <w:rFonts w:ascii="Verdana" w:hAnsi="Verdana"/>
        </w:rPr>
        <w:t>38</w:t>
      </w:r>
      <w:r w:rsidRPr="00FA26E2">
        <w:rPr>
          <w:rFonts w:ascii="Verdana" w:hAnsi="Verdana"/>
        </w:rPr>
        <w:t xml:space="preserve">. </w:t>
      </w:r>
      <w:r>
        <w:rPr>
          <w:rFonts w:ascii="Verdana" w:hAnsi="Verdana"/>
        </w:rPr>
        <w:t>T</w:t>
      </w:r>
      <w:r w:rsidRPr="00FA26E2">
        <w:rPr>
          <w:rFonts w:ascii="Verdana" w:hAnsi="Verdana"/>
        </w:rPr>
        <w:t xml:space="preserve">urto nuomos konkurso laimėtojas ne anksčiau kaip </w:t>
      </w:r>
      <w:r w:rsidR="00C0105F">
        <w:rPr>
          <w:rFonts w:ascii="Verdana" w:hAnsi="Verdana"/>
        </w:rPr>
        <w:t>per</w:t>
      </w:r>
      <w:r w:rsidRPr="00FA26E2">
        <w:rPr>
          <w:rFonts w:ascii="Verdana" w:hAnsi="Verdana"/>
        </w:rPr>
        <w:t xml:space="preserve"> </w:t>
      </w:r>
      <w:r w:rsidR="00C0105F">
        <w:rPr>
          <w:rFonts w:ascii="Verdana" w:hAnsi="Verdana"/>
        </w:rPr>
        <w:t>5 darbo dienas</w:t>
      </w:r>
      <w:r w:rsidRPr="00FA26E2">
        <w:rPr>
          <w:rFonts w:ascii="Verdana" w:hAnsi="Verdana"/>
        </w:rPr>
        <w:t xml:space="preserve"> ir ne vėliau kaip per 20 kalendorinių dienų nuo protokolo pasirašymo dienos pasirašo nuomos sutartį bei turto perdavimo ir priėmimo aktą, parengtą pagal </w:t>
      </w:r>
      <w:r w:rsidRPr="00371867">
        <w:rPr>
          <w:rFonts w:ascii="Verdana" w:hAnsi="Verdana"/>
        </w:rPr>
        <w:t>pavyzdinę</w:t>
      </w:r>
      <w:r w:rsidRPr="00FA26E2">
        <w:rPr>
          <w:rFonts w:ascii="Verdana" w:hAnsi="Verdana"/>
        </w:rPr>
        <w:t xml:space="preserve"> sutarties formą (</w:t>
      </w:r>
      <w:r>
        <w:rPr>
          <w:rFonts w:ascii="Verdana" w:hAnsi="Verdana"/>
        </w:rPr>
        <w:t>A</w:t>
      </w:r>
      <w:r w:rsidRPr="00FA26E2">
        <w:rPr>
          <w:rFonts w:ascii="Verdana" w:hAnsi="Verdana"/>
        </w:rPr>
        <w:t>prašo priedas).</w:t>
      </w:r>
    </w:p>
    <w:p w14:paraId="735C2692" w14:textId="77777777" w:rsidR="0082629D" w:rsidRPr="00B36A7E" w:rsidRDefault="0082629D" w:rsidP="0082629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3</w:t>
      </w:r>
      <w:r>
        <w:rPr>
          <w:rFonts w:ascii="Verdana" w:hAnsi="Verdana"/>
        </w:rPr>
        <w:t>9</w:t>
      </w:r>
      <w:r w:rsidRPr="00B36A7E">
        <w:rPr>
          <w:rFonts w:ascii="Verdana" w:hAnsi="Verdana"/>
        </w:rPr>
        <w:t>. Nuomotojas bet kuriuo metu iki nuomos sutarties sudarymo turi teisę nutraukti konkurso procedūras, jeigu:</w:t>
      </w:r>
    </w:p>
    <w:p w14:paraId="314094B8" w14:textId="77777777" w:rsidR="0082629D" w:rsidRPr="00B36A7E" w:rsidRDefault="0082629D" w:rsidP="0082629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3</w:t>
      </w:r>
      <w:r>
        <w:rPr>
          <w:rFonts w:ascii="Verdana" w:hAnsi="Verdana"/>
        </w:rPr>
        <w:t>9</w:t>
      </w:r>
      <w:r w:rsidRPr="00B36A7E">
        <w:rPr>
          <w:rFonts w:ascii="Verdana" w:hAnsi="Verdana"/>
        </w:rPr>
        <w:t>.1. atsiranda aplinkybių, kurių nebuvo galima numatyti iki paskelbiant konkursą;</w:t>
      </w:r>
    </w:p>
    <w:p w14:paraId="15961D0E" w14:textId="77777777" w:rsidR="0082629D" w:rsidRPr="00B36A7E" w:rsidRDefault="0082629D" w:rsidP="0082629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3</w:t>
      </w:r>
      <w:r>
        <w:rPr>
          <w:rFonts w:ascii="Verdana" w:hAnsi="Verdana"/>
        </w:rPr>
        <w:t>9</w:t>
      </w:r>
      <w:r w:rsidRPr="00B36A7E">
        <w:rPr>
          <w:rFonts w:ascii="Verdana" w:hAnsi="Verdana"/>
        </w:rPr>
        <w:t xml:space="preserve">.2. paskelbus konkursą paaiškėja, kad Savivaldybės turto nuoma negalima. </w:t>
      </w:r>
    </w:p>
    <w:p w14:paraId="3AE55D21" w14:textId="77777777" w:rsidR="0082629D" w:rsidRPr="00B36A7E" w:rsidRDefault="0082629D" w:rsidP="0082629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Pr>
          <w:rFonts w:ascii="Verdana" w:hAnsi="Verdana"/>
        </w:rPr>
        <w:t>40</w:t>
      </w:r>
      <w:r w:rsidRPr="00B36A7E">
        <w:rPr>
          <w:rFonts w:ascii="Verdana" w:hAnsi="Verdana"/>
        </w:rPr>
        <w:t>. Konkurso dalyviai apie sprendimą nutraukti konkurso procedūras informuojami raštu (jiems išsiunčiami pranešimai) ir pradinis įnašas jiems grąžinamas per 5 darbo dienas nuo sprendimo nutraukti konkursą priėmimo.</w:t>
      </w:r>
    </w:p>
    <w:p w14:paraId="43D1FC19" w14:textId="3B639250" w:rsidR="0024360C" w:rsidRDefault="0024360C" w:rsidP="00132C78">
      <w:pPr>
        <w:pStyle w:val="Footer"/>
        <w:jc w:val="center"/>
        <w:rPr>
          <w:rFonts w:ascii="Verdana" w:hAnsi="Verdana"/>
          <w:bCs/>
        </w:rPr>
      </w:pPr>
    </w:p>
    <w:p w14:paraId="18A0CB23" w14:textId="64338619" w:rsidR="0017144A" w:rsidRPr="00B36A7E" w:rsidRDefault="0017144A" w:rsidP="00132C78">
      <w:pPr>
        <w:tabs>
          <w:tab w:val="left" w:pos="28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
        </w:rPr>
      </w:pPr>
      <w:r w:rsidRPr="00B36A7E">
        <w:rPr>
          <w:rFonts w:ascii="Verdana" w:hAnsi="Verdana"/>
          <w:b/>
        </w:rPr>
        <w:t>I</w:t>
      </w:r>
      <w:r w:rsidR="003620A1">
        <w:rPr>
          <w:rFonts w:ascii="Verdana" w:hAnsi="Verdana"/>
          <w:b/>
        </w:rPr>
        <w:t>V</w:t>
      </w:r>
      <w:r w:rsidRPr="00B36A7E">
        <w:rPr>
          <w:rFonts w:ascii="Verdana" w:hAnsi="Verdana"/>
          <w:b/>
        </w:rPr>
        <w:t xml:space="preserve"> SKYRIUS</w:t>
      </w:r>
    </w:p>
    <w:p w14:paraId="6B9DB310" w14:textId="6E244AF4" w:rsidR="0017144A" w:rsidRPr="00B36A7E" w:rsidRDefault="0017144A" w:rsidP="00132C78">
      <w:pPr>
        <w:tabs>
          <w:tab w:val="left" w:pos="28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
          <w:strike/>
        </w:rPr>
      </w:pPr>
      <w:r w:rsidRPr="00B36A7E">
        <w:rPr>
          <w:rFonts w:ascii="Verdana" w:hAnsi="Verdana"/>
          <w:b/>
        </w:rPr>
        <w:t>SAVIVALDYBĖS TURTO NUOMA BE KONKURSO</w:t>
      </w:r>
    </w:p>
    <w:p w14:paraId="1BEB533E" w14:textId="77777777" w:rsidR="0017144A" w:rsidRPr="00B36A7E" w:rsidRDefault="0017144A" w:rsidP="00132C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rPr>
      </w:pPr>
    </w:p>
    <w:p w14:paraId="2DE530B0" w14:textId="77777777" w:rsidR="0017144A" w:rsidRDefault="0017144A" w:rsidP="0017144A">
      <w:pPr>
        <w:ind w:firstLine="709"/>
        <w:jc w:val="both"/>
        <w:rPr>
          <w:rFonts w:ascii="Verdana" w:hAnsi="Verdana"/>
        </w:rPr>
      </w:pPr>
      <w:r>
        <w:rPr>
          <w:rFonts w:ascii="Verdana" w:hAnsi="Verdana"/>
        </w:rPr>
        <w:lastRenderedPageBreak/>
        <w:t>41</w:t>
      </w:r>
      <w:r w:rsidRPr="00B36A7E">
        <w:rPr>
          <w:rFonts w:ascii="Verdana" w:hAnsi="Verdana"/>
        </w:rPr>
        <w:t>. Savivaldybės turtas gali būti išnuomojamas be konkurso Nuomotojo sprendimu, jeigu:</w:t>
      </w:r>
    </w:p>
    <w:p w14:paraId="2E53DE46" w14:textId="77777777" w:rsidR="0017144A" w:rsidRPr="00B36A7E" w:rsidRDefault="0017144A" w:rsidP="0017144A">
      <w:pPr>
        <w:ind w:firstLine="720"/>
        <w:jc w:val="both"/>
        <w:rPr>
          <w:rFonts w:ascii="Verdana" w:hAnsi="Verdana"/>
        </w:rPr>
      </w:pPr>
      <w:r>
        <w:rPr>
          <w:rFonts w:ascii="Verdana" w:hAnsi="Verdana"/>
        </w:rPr>
        <w:t>41</w:t>
      </w:r>
      <w:r w:rsidRPr="00B36A7E">
        <w:rPr>
          <w:rFonts w:ascii="Verdana" w:hAnsi="Verdana"/>
        </w:rPr>
        <w:t xml:space="preserve">.1. Savivaldybės turtas išnuomojamas neatidėliotinam darbui atlikti (avarijoms, </w:t>
      </w:r>
      <w:r>
        <w:rPr>
          <w:rFonts w:ascii="Verdana" w:hAnsi="Verdana"/>
        </w:rPr>
        <w:t xml:space="preserve">ekstremaliems įvykiams </w:t>
      </w:r>
      <w:r w:rsidRPr="00B36A7E">
        <w:rPr>
          <w:rFonts w:ascii="Verdana" w:hAnsi="Verdana"/>
        </w:rPr>
        <w:t xml:space="preserve">likviduoti ir panašiai) ar trumpalaikiam renginiui (parodoms, sporto varžyboms, pasitarimams, seminarams, šventėms, kultūros renginiams), </w:t>
      </w:r>
      <w:r w:rsidRPr="00B36A7E">
        <w:rPr>
          <w:rFonts w:ascii="Verdana" w:hAnsi="Verdana"/>
          <w:bCs/>
        </w:rPr>
        <w:t>kurio trukmė yra ne ilgesnė kaip 30 kalendorinių dienų,</w:t>
      </w:r>
      <w:r w:rsidRPr="00B36A7E">
        <w:rPr>
          <w:rFonts w:ascii="Verdana" w:hAnsi="Verdana"/>
        </w:rPr>
        <w:t xml:space="preserve"> organizuoti;</w:t>
      </w:r>
    </w:p>
    <w:p w14:paraId="6282F45A" w14:textId="77777777" w:rsidR="0017144A" w:rsidRPr="001A56A5" w:rsidRDefault="0017144A" w:rsidP="0017144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lang w:bidi="he-IL"/>
        </w:rPr>
      </w:pPr>
      <w:r>
        <w:rPr>
          <w:rFonts w:ascii="Verdana" w:hAnsi="Verdana"/>
          <w:bCs/>
        </w:rPr>
        <w:t>41</w:t>
      </w:r>
      <w:r w:rsidRPr="00B36A7E">
        <w:rPr>
          <w:rFonts w:ascii="Verdana" w:hAnsi="Verdana"/>
          <w:bCs/>
        </w:rPr>
        <w:t>.2. perkamos paslaugos, kurioms teikti bus naudojamas Savivaldybės turtas, ir šis turtas išnuomojamas Lietuvos Respublikos viešųjų pirkimų įstatymo nustatyta tvarka vykdomo viešojo paslaugų pirkimo metu</w:t>
      </w:r>
      <w:r>
        <w:rPr>
          <w:rFonts w:ascii="Verdana" w:hAnsi="Verdana"/>
          <w:lang w:bidi="he-IL"/>
        </w:rPr>
        <w:t>;</w:t>
      </w:r>
    </w:p>
    <w:p w14:paraId="54E50121" w14:textId="77777777" w:rsidR="0017144A" w:rsidRPr="00B36A7E" w:rsidRDefault="0017144A" w:rsidP="0017144A">
      <w:pPr>
        <w:ind w:firstLine="720"/>
        <w:jc w:val="both"/>
        <w:rPr>
          <w:rFonts w:ascii="Verdana" w:hAnsi="Verdana"/>
          <w:bCs/>
        </w:rPr>
      </w:pPr>
      <w:r>
        <w:rPr>
          <w:rFonts w:ascii="Verdana" w:hAnsi="Verdana"/>
          <w:bCs/>
        </w:rPr>
        <w:t>41</w:t>
      </w:r>
      <w:r w:rsidRPr="00B36A7E">
        <w:rPr>
          <w:rFonts w:ascii="Verdana" w:hAnsi="Verdana"/>
          <w:bCs/>
        </w:rPr>
        <w:t>.3. bent 3 kartus neįvyksta Savivaldybės turto viešas nuomos konkursas;</w:t>
      </w:r>
    </w:p>
    <w:p w14:paraId="7069200F" w14:textId="77777777" w:rsidR="0017144A" w:rsidRPr="00B36A7E" w:rsidRDefault="0017144A" w:rsidP="0017144A">
      <w:pPr>
        <w:ind w:firstLine="720"/>
        <w:jc w:val="both"/>
        <w:rPr>
          <w:rFonts w:ascii="Verdana" w:hAnsi="Verdana"/>
        </w:rPr>
      </w:pPr>
      <w:r>
        <w:rPr>
          <w:rFonts w:ascii="Verdana" w:hAnsi="Verdana"/>
          <w:bCs/>
        </w:rPr>
        <w:t>41</w:t>
      </w:r>
      <w:r w:rsidRPr="00B36A7E">
        <w:rPr>
          <w:rFonts w:ascii="Verdana" w:hAnsi="Verdana"/>
          <w:bCs/>
        </w:rPr>
        <w:t xml:space="preserve">.4. bendrosios nuosavybės teise valdomas savivaldybės nekilnojamasis turtas išnuomojamas šio turto bendraturčiams arba kai išnuomojamas savivaldybės nekilnojamasis turtas yra </w:t>
      </w:r>
      <w:r w:rsidRPr="00B36A7E">
        <w:rPr>
          <w:rFonts w:ascii="Verdana" w:hAnsi="Verdana"/>
        </w:rPr>
        <w:t xml:space="preserve">greta šio turto nuomininkams priklausančių ir (arba) jų </w:t>
      </w:r>
      <w:r>
        <w:rPr>
          <w:rFonts w:ascii="Verdana" w:hAnsi="Verdana"/>
        </w:rPr>
        <w:t xml:space="preserve">pagal sutartis </w:t>
      </w:r>
      <w:r w:rsidRPr="00B36A7E">
        <w:rPr>
          <w:rFonts w:ascii="Verdana" w:hAnsi="Verdana"/>
        </w:rPr>
        <w:t>naudojamų statinių;</w:t>
      </w:r>
    </w:p>
    <w:p w14:paraId="0BFFCDD2" w14:textId="77777777" w:rsidR="0017144A" w:rsidRPr="00B36A7E" w:rsidRDefault="0017144A" w:rsidP="0017144A">
      <w:pPr>
        <w:tabs>
          <w:tab w:val="left" w:pos="6237"/>
        </w:tabs>
        <w:ind w:firstLine="720"/>
        <w:jc w:val="both"/>
        <w:rPr>
          <w:rFonts w:ascii="Verdana" w:hAnsi="Verdana"/>
        </w:rPr>
      </w:pPr>
      <w:r>
        <w:rPr>
          <w:rFonts w:ascii="Verdana" w:hAnsi="Verdana"/>
        </w:rPr>
        <w:t>41</w:t>
      </w:r>
      <w:r w:rsidRPr="00B36A7E">
        <w:rPr>
          <w:rFonts w:ascii="Verdana" w:hAnsi="Verdana"/>
        </w:rPr>
        <w:t>.5. Savivaldybės turtas išnuomojamas</w:t>
      </w:r>
      <w:r w:rsidRPr="00B36A7E">
        <w:rPr>
          <w:rFonts w:ascii="Verdana" w:hAnsi="Verdana"/>
          <w:bCs/>
        </w:rPr>
        <w:t xml:space="preserve"> pelno nesiekiantiems subjektams, kurių pagrindinis veiklos tikslas atitinka bent vieną iš Įstatymo 14 straipsnio 2 dalyje nustatytų tikslų, arba</w:t>
      </w:r>
      <w:r w:rsidRPr="00B36A7E">
        <w:rPr>
          <w:rFonts w:ascii="Verdana" w:hAnsi="Verdana"/>
        </w:rPr>
        <w:t xml:space="preserve"> regionų plėtros taryboms</w:t>
      </w:r>
      <w:r w:rsidRPr="00B36A7E">
        <w:rPr>
          <w:rFonts w:ascii="Verdana" w:hAnsi="Verdana"/>
          <w:bCs/>
        </w:rPr>
        <w:t>;</w:t>
      </w:r>
    </w:p>
    <w:p w14:paraId="6F87BA31" w14:textId="77777777" w:rsidR="0017144A" w:rsidRPr="00B36A7E" w:rsidRDefault="0017144A" w:rsidP="0017144A">
      <w:pPr>
        <w:tabs>
          <w:tab w:val="left" w:pos="6237"/>
        </w:tabs>
        <w:ind w:firstLine="720"/>
        <w:jc w:val="both"/>
        <w:rPr>
          <w:rFonts w:ascii="Verdana" w:hAnsi="Verdana"/>
        </w:rPr>
      </w:pPr>
      <w:r>
        <w:rPr>
          <w:rFonts w:ascii="Verdana" w:hAnsi="Verdana"/>
          <w:bCs/>
        </w:rPr>
        <w:t>41</w:t>
      </w:r>
      <w:r w:rsidRPr="00B36A7E">
        <w:rPr>
          <w:rFonts w:ascii="Verdana" w:hAnsi="Verdana"/>
          <w:bCs/>
        </w:rPr>
        <w:t>.6. Savivaldybės turtas išnuomojamas subjektams Lietuvos Respublikos įstatymų nu</w:t>
      </w:r>
      <w:r>
        <w:rPr>
          <w:rFonts w:ascii="Verdana" w:hAnsi="Verdana"/>
          <w:bCs/>
        </w:rPr>
        <w:t>matytais</w:t>
      </w:r>
      <w:r w:rsidRPr="00B36A7E">
        <w:rPr>
          <w:rFonts w:ascii="Verdana" w:hAnsi="Verdana"/>
          <w:bCs/>
        </w:rPr>
        <w:t xml:space="preserve"> atvejais.</w:t>
      </w:r>
    </w:p>
    <w:p w14:paraId="44FEDFE3" w14:textId="77777777" w:rsidR="0017144A" w:rsidRPr="00B36A7E" w:rsidRDefault="0017144A" w:rsidP="0017144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Pr>
          <w:rFonts w:ascii="Verdana" w:hAnsi="Verdana"/>
        </w:rPr>
        <w:t>42</w:t>
      </w:r>
      <w:r w:rsidRPr="00B36A7E">
        <w:rPr>
          <w:rFonts w:ascii="Verdana" w:hAnsi="Verdana"/>
        </w:rPr>
        <w:t>. Nuomotojo sprendime dėl Savivaldybės turto nuomos be konkurso turi būti nurodyta:</w:t>
      </w:r>
    </w:p>
    <w:p w14:paraId="00DFEB80" w14:textId="77777777" w:rsidR="0017144A" w:rsidRPr="00B36A7E" w:rsidRDefault="0017144A" w:rsidP="0017144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Pr>
          <w:rFonts w:ascii="Verdana" w:hAnsi="Verdana"/>
        </w:rPr>
        <w:t>42</w:t>
      </w:r>
      <w:r w:rsidRPr="00B36A7E">
        <w:rPr>
          <w:rFonts w:ascii="Verdana" w:hAnsi="Verdana"/>
        </w:rPr>
        <w:t>.1. informacija apie nuomojamą turtą (turto pavadinimas, unikalus numeris, adresas, kiti turto identifikavimo duomenys);</w:t>
      </w:r>
    </w:p>
    <w:p w14:paraId="295A2D6C" w14:textId="77777777" w:rsidR="0017144A" w:rsidRPr="007D40E2" w:rsidRDefault="0017144A" w:rsidP="0017144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Pr>
          <w:rFonts w:ascii="Verdana" w:hAnsi="Verdana"/>
        </w:rPr>
        <w:t>42</w:t>
      </w:r>
      <w:r w:rsidRPr="00B36A7E">
        <w:rPr>
          <w:rFonts w:ascii="Verdana" w:hAnsi="Verdana"/>
        </w:rPr>
        <w:t xml:space="preserve">.2. turto naudojimo paskirtis </w:t>
      </w:r>
      <w:r>
        <w:rPr>
          <w:rFonts w:ascii="Verdana" w:hAnsi="Verdana"/>
        </w:rPr>
        <w:t xml:space="preserve">ir ypatumai </w:t>
      </w:r>
      <w:r w:rsidRPr="007D40E2">
        <w:rPr>
          <w:rFonts w:ascii="Verdana" w:eastAsia="Calibri" w:hAnsi="Verdana"/>
        </w:rPr>
        <w:t>(specialiosios turto charakteristikos, įskaitant leidimų sistemą, veiklos, kuriai vykdyti galės ar turės būti naudojamas išnuomojamas turtas, pobūdis)</w:t>
      </w:r>
      <w:r w:rsidRPr="007D40E2">
        <w:rPr>
          <w:rFonts w:ascii="Verdana" w:hAnsi="Verdana"/>
        </w:rPr>
        <w:t>;</w:t>
      </w:r>
    </w:p>
    <w:p w14:paraId="038D4A40" w14:textId="77777777" w:rsidR="0017144A" w:rsidRPr="00B36A7E" w:rsidRDefault="0017144A" w:rsidP="0017144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Pr>
          <w:rFonts w:ascii="Verdana" w:hAnsi="Verdana"/>
        </w:rPr>
        <w:t>42</w:t>
      </w:r>
      <w:r w:rsidRPr="00B36A7E">
        <w:rPr>
          <w:rFonts w:ascii="Verdana" w:hAnsi="Verdana"/>
        </w:rPr>
        <w:t>.3. nuompinigių dydis;</w:t>
      </w:r>
    </w:p>
    <w:p w14:paraId="5E663933" w14:textId="77777777" w:rsidR="0017144A" w:rsidRDefault="0017144A" w:rsidP="0017144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Pr>
          <w:rFonts w:ascii="Verdana" w:hAnsi="Verdana"/>
        </w:rPr>
        <w:t>42</w:t>
      </w:r>
      <w:r w:rsidRPr="00B36A7E">
        <w:rPr>
          <w:rFonts w:ascii="Verdana" w:hAnsi="Verdana"/>
        </w:rPr>
        <w:t>.4. institucija ir asmuo, įgalioti pasirašyti nuomos sutartį ir turto perdavimo ir priėmimo aktą</w:t>
      </w:r>
      <w:r>
        <w:rPr>
          <w:rFonts w:ascii="Verdana" w:hAnsi="Verdana"/>
        </w:rPr>
        <w:t>;</w:t>
      </w:r>
    </w:p>
    <w:p w14:paraId="12AD47B6" w14:textId="77777777" w:rsidR="0017144A" w:rsidRPr="003E1223" w:rsidRDefault="0017144A" w:rsidP="0017144A">
      <w:pPr>
        <w:ind w:firstLine="720"/>
        <w:jc w:val="both"/>
        <w:rPr>
          <w:rFonts w:ascii="Verdana" w:eastAsia="Calibri" w:hAnsi="Verdana"/>
        </w:rPr>
      </w:pPr>
      <w:r>
        <w:rPr>
          <w:rFonts w:ascii="Verdana" w:hAnsi="Verdana"/>
        </w:rPr>
        <w:t xml:space="preserve">42.5. </w:t>
      </w:r>
      <w:r w:rsidRPr="003E1223">
        <w:rPr>
          <w:rFonts w:ascii="Verdana" w:hAnsi="Verdana"/>
        </w:rPr>
        <w:t xml:space="preserve">pradinio įnašo dydis, sumokėjimo terminas ir tvarka, kai įnašo sumokėjimas privalomas. </w:t>
      </w:r>
    </w:p>
    <w:p w14:paraId="1CA4DBC0" w14:textId="77777777" w:rsidR="0017144A" w:rsidRPr="00B36A7E" w:rsidRDefault="0017144A" w:rsidP="0017144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4</w:t>
      </w:r>
      <w:r>
        <w:rPr>
          <w:rFonts w:ascii="Verdana" w:hAnsi="Verdana"/>
        </w:rPr>
        <w:t>3</w:t>
      </w:r>
      <w:r w:rsidRPr="00B36A7E">
        <w:rPr>
          <w:rFonts w:ascii="Verdana" w:hAnsi="Verdana"/>
        </w:rPr>
        <w:t xml:space="preserve">. Savivaldybės turto, išnuomoto be konkurso, nuomai taikomos Aprašo bendrosios nuostatos. </w:t>
      </w:r>
    </w:p>
    <w:p w14:paraId="7B8F04ED" w14:textId="77777777" w:rsidR="0017144A" w:rsidRPr="00B36A7E" w:rsidRDefault="0017144A" w:rsidP="0017144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4</w:t>
      </w:r>
      <w:r>
        <w:rPr>
          <w:rFonts w:ascii="Verdana" w:hAnsi="Verdana"/>
        </w:rPr>
        <w:t>4</w:t>
      </w:r>
      <w:r w:rsidRPr="00B36A7E">
        <w:rPr>
          <w:rFonts w:ascii="Verdana" w:hAnsi="Verdana"/>
        </w:rPr>
        <w:t xml:space="preserve">. Subjektai, atitinkantys Aprašo </w:t>
      </w:r>
      <w:r>
        <w:rPr>
          <w:rFonts w:ascii="Verdana" w:hAnsi="Verdana"/>
        </w:rPr>
        <w:t>41</w:t>
      </w:r>
      <w:r w:rsidRPr="00B36A7E">
        <w:rPr>
          <w:rFonts w:ascii="Verdana" w:hAnsi="Verdana"/>
        </w:rPr>
        <w:t xml:space="preserve"> punkto nuostatas ir norintys išsinuomoti Savivaldybės turtą, Nuomotojui pateikia prašymą, kuriame turi būti nurodyta:</w:t>
      </w:r>
    </w:p>
    <w:p w14:paraId="38BCF06F" w14:textId="642DAED7" w:rsidR="0017144A" w:rsidRPr="0017144A" w:rsidRDefault="0017144A" w:rsidP="0017144A">
      <w:pPr>
        <w:ind w:firstLine="720"/>
        <w:jc w:val="both"/>
        <w:rPr>
          <w:rFonts w:ascii="Verdana" w:eastAsia="Calibri" w:hAnsi="Verdana"/>
        </w:rPr>
      </w:pPr>
      <w:r w:rsidRPr="00B36A7E">
        <w:rPr>
          <w:rFonts w:ascii="Verdana" w:hAnsi="Verdana"/>
        </w:rPr>
        <w:t>4</w:t>
      </w:r>
      <w:r>
        <w:rPr>
          <w:rFonts w:ascii="Verdana" w:hAnsi="Verdana"/>
        </w:rPr>
        <w:t>4</w:t>
      </w:r>
      <w:r w:rsidRPr="00B36A7E">
        <w:rPr>
          <w:rFonts w:ascii="Verdana" w:hAnsi="Verdana"/>
        </w:rPr>
        <w:t xml:space="preserve">.1. </w:t>
      </w:r>
      <w:r w:rsidRPr="00FB31D9">
        <w:rPr>
          <w:rFonts w:ascii="Verdana" w:eastAsia="Calibri" w:hAnsi="Verdana"/>
        </w:rPr>
        <w:t>fizinio asmens ar jo įgalioto asmens vardas, pavardė, gyvenamosios vietos adresas arba juridinio asmens teisinė forma, pavadinimas, kodas ir buveinės adresas (šie reikalavimai taikomi juridinio asmens statuso neturintiems subjektams, jų filialams ir atstovybėms, jeigu pagal asmens registravimo vietos įstatymus toks subjektas privalo juos turėti)</w:t>
      </w:r>
      <w:r>
        <w:rPr>
          <w:rFonts w:ascii="Verdana" w:eastAsia="Calibri" w:hAnsi="Verdana"/>
          <w:bCs/>
        </w:rPr>
        <w:t>;</w:t>
      </w:r>
    </w:p>
    <w:p w14:paraId="4360A160" w14:textId="77777777" w:rsidR="0017144A" w:rsidRPr="00B36A7E" w:rsidRDefault="0017144A" w:rsidP="0017144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4</w:t>
      </w:r>
      <w:r>
        <w:rPr>
          <w:rFonts w:ascii="Verdana" w:hAnsi="Verdana"/>
        </w:rPr>
        <w:t>4</w:t>
      </w:r>
      <w:r w:rsidRPr="00B36A7E">
        <w:rPr>
          <w:rFonts w:ascii="Verdana" w:hAnsi="Verdana"/>
        </w:rPr>
        <w:t>.2. siūlomas Savivaldybės turto nuompinigių dydis;</w:t>
      </w:r>
    </w:p>
    <w:p w14:paraId="6D1BAB8D" w14:textId="77777777" w:rsidR="0017144A" w:rsidRDefault="0017144A" w:rsidP="0017144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4</w:t>
      </w:r>
      <w:r>
        <w:rPr>
          <w:rFonts w:ascii="Verdana" w:hAnsi="Verdana"/>
        </w:rPr>
        <w:t>4</w:t>
      </w:r>
      <w:r w:rsidRPr="00B36A7E">
        <w:rPr>
          <w:rFonts w:ascii="Verdana" w:hAnsi="Verdana"/>
        </w:rPr>
        <w:t>.3. kokiam tikslui subjektas naudos nuomojamą turtą.</w:t>
      </w:r>
    </w:p>
    <w:p w14:paraId="59912B98" w14:textId="77777777" w:rsidR="0017144A" w:rsidRPr="00B36A7E" w:rsidRDefault="0017144A" w:rsidP="0017144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4</w:t>
      </w:r>
      <w:r>
        <w:rPr>
          <w:rFonts w:ascii="Verdana" w:hAnsi="Verdana"/>
        </w:rPr>
        <w:t>5</w:t>
      </w:r>
      <w:r w:rsidRPr="00B36A7E">
        <w:rPr>
          <w:rFonts w:ascii="Verdana" w:hAnsi="Verdana"/>
        </w:rPr>
        <w:t>. Tuo atveju, kai prašymas pateiktas siekiant turtą naudoti neatidėliotiniems darbams atlikti, Nuomotojas</w:t>
      </w:r>
      <w:r>
        <w:rPr>
          <w:rFonts w:ascii="Verdana" w:hAnsi="Verdana"/>
        </w:rPr>
        <w:t>,</w:t>
      </w:r>
      <w:r w:rsidRPr="00B36A7E">
        <w:rPr>
          <w:rFonts w:ascii="Verdana" w:hAnsi="Verdana"/>
        </w:rPr>
        <w:t xml:space="preserve"> </w:t>
      </w:r>
      <w:r>
        <w:rPr>
          <w:rFonts w:ascii="Verdana" w:hAnsi="Verdana"/>
        </w:rPr>
        <w:t xml:space="preserve">ne vėliau kaip sekančią  po </w:t>
      </w:r>
      <w:r w:rsidRPr="00B36A7E">
        <w:rPr>
          <w:rFonts w:ascii="Verdana" w:hAnsi="Verdana"/>
        </w:rPr>
        <w:t xml:space="preserve">prašymo pateikimo </w:t>
      </w:r>
      <w:r>
        <w:rPr>
          <w:rFonts w:ascii="Verdana" w:hAnsi="Verdana"/>
        </w:rPr>
        <w:t xml:space="preserve">darbo </w:t>
      </w:r>
      <w:r w:rsidRPr="00B36A7E">
        <w:rPr>
          <w:rFonts w:ascii="Verdana" w:hAnsi="Verdana"/>
        </w:rPr>
        <w:t xml:space="preserve">dieną, įvertinęs, ar pateiktas prašymas atitinka Aprašo 41 punkte nurodytas aplinkybes, ir nustatęs, kad siūlomas Savivaldybės turto </w:t>
      </w:r>
      <w:r w:rsidRPr="00B36A7E">
        <w:rPr>
          <w:rFonts w:ascii="Verdana" w:hAnsi="Verdana"/>
        </w:rPr>
        <w:lastRenderedPageBreak/>
        <w:t>nuompinigių dydis ne mažesnis už apskaičiuotąjį vadovaujantis Aprašo 5 punkte nurodytomis taisyklėmis, priima sprendimą išnuomoti Savivaldybės turtą.</w:t>
      </w:r>
    </w:p>
    <w:p w14:paraId="4C029FAA" w14:textId="77777777" w:rsidR="00A80DCD" w:rsidRPr="00B36A7E" w:rsidRDefault="00A80DCD" w:rsidP="00A80DC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4</w:t>
      </w:r>
      <w:r>
        <w:rPr>
          <w:rFonts w:ascii="Verdana" w:hAnsi="Verdana"/>
        </w:rPr>
        <w:t>6</w:t>
      </w:r>
      <w:r w:rsidRPr="00B36A7E">
        <w:rPr>
          <w:rFonts w:ascii="Verdana" w:hAnsi="Verdana"/>
        </w:rPr>
        <w:t xml:space="preserve">. Apie priimtą sprendimą ir turto nuomos sutarties sudarymo datą ir laiką asmuo informuojamas raštu ne vėliau kaip per 5 darbo dienas nuo sprendimo priėmimo, o tuo atveju, kai prašymas pateiktas siekiant išnuomotą turtą naudoti neatidėliotiniems darbams atlikti ar trumpalaikiams renginiams, trunkantiems ne ilgiau kaip 30 kalendorinių dienų, organizuoti, - sprendimo priėmimo dieną. </w:t>
      </w:r>
    </w:p>
    <w:p w14:paraId="1BB418D9" w14:textId="77777777" w:rsidR="00A80DCD" w:rsidRDefault="00A80DCD" w:rsidP="00A80DC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4</w:t>
      </w:r>
      <w:r>
        <w:rPr>
          <w:rFonts w:ascii="Verdana" w:hAnsi="Verdana"/>
        </w:rPr>
        <w:t>7</w:t>
      </w:r>
      <w:r w:rsidRPr="00B36A7E">
        <w:rPr>
          <w:rFonts w:ascii="Verdana" w:hAnsi="Verdana"/>
        </w:rPr>
        <w:t>. Jeigu Nuomotojas atsisako išnuomoti turtą, paraišką išsinuomoti turtą pateikęs asmuo apie tai informuojamas raštu ne vėliau kaip per 5 darbo dienas nuo paraiškos pateikimo, nurodant atsisakymo išnuomoti Savivaldybės turtą priežastis.</w:t>
      </w:r>
    </w:p>
    <w:p w14:paraId="6729F95F" w14:textId="77777777" w:rsidR="00A80DCD" w:rsidRPr="00E65F41" w:rsidRDefault="00A80DCD" w:rsidP="00A80DCD">
      <w:pPr>
        <w:ind w:firstLine="720"/>
        <w:jc w:val="both"/>
        <w:rPr>
          <w:rFonts w:ascii="Verdana" w:hAnsi="Verdana"/>
        </w:rPr>
      </w:pPr>
      <w:r w:rsidRPr="005176C1">
        <w:rPr>
          <w:rFonts w:ascii="Verdana" w:hAnsi="Verdana"/>
        </w:rPr>
        <w:t>4</w:t>
      </w:r>
      <w:r>
        <w:rPr>
          <w:rFonts w:ascii="Verdana" w:hAnsi="Verdana"/>
        </w:rPr>
        <w:t>8</w:t>
      </w:r>
      <w:r w:rsidRPr="005176C1">
        <w:rPr>
          <w:rFonts w:ascii="Verdana" w:hAnsi="Verdana"/>
        </w:rPr>
        <w:t xml:space="preserve">. </w:t>
      </w:r>
      <w:r w:rsidRPr="00E65F41">
        <w:rPr>
          <w:rFonts w:ascii="Verdana" w:hAnsi="Verdana"/>
        </w:rPr>
        <w:t xml:space="preserve">Sudarant Savivaldybės </w:t>
      </w:r>
      <w:r w:rsidRPr="00E65F41">
        <w:rPr>
          <w:rFonts w:ascii="Verdana" w:hAnsi="Verdana"/>
          <w:color w:val="000000"/>
        </w:rPr>
        <w:t>turto nuomos be konkurso sutartį</w:t>
      </w:r>
      <w:r w:rsidRPr="00E65F41">
        <w:rPr>
          <w:rFonts w:ascii="Verdana" w:hAnsi="Verdana"/>
        </w:rPr>
        <w:t>, nuomininkas iki nuomos sutarties pasirašymo dienos, išskyrus atvejus, kai turtas nuomojamas pagal Įstatymo 15 straipsnio 2 dalies 2 ir 6 punktus, privalo sumokėti pradinį įnašą, skirtą savo sutartinių prievolių įvykdymui užtikrinti. Nuomininko sumokėtas pradinis įnašas panaudojamas Aprašo 35</w:t>
      </w:r>
      <w:r w:rsidRPr="00E65F41">
        <w:rPr>
          <w:rFonts w:ascii="Verdana" w:hAnsi="Verdana"/>
          <w:color w:val="EE0000"/>
        </w:rPr>
        <w:t xml:space="preserve"> </w:t>
      </w:r>
      <w:r w:rsidRPr="00E65F41">
        <w:rPr>
          <w:rFonts w:ascii="Verdana" w:hAnsi="Verdana"/>
        </w:rPr>
        <w:t xml:space="preserve">punkte nurodytai paskirčiai. </w:t>
      </w:r>
    </w:p>
    <w:p w14:paraId="43DCFB92" w14:textId="77777777" w:rsidR="00B95D63" w:rsidRPr="00FD1588" w:rsidRDefault="00B95D63" w:rsidP="00132C78">
      <w:pPr>
        <w:jc w:val="both"/>
        <w:rPr>
          <w:rFonts w:ascii="Verdana" w:hAnsi="Verdana"/>
        </w:rPr>
      </w:pPr>
    </w:p>
    <w:p w14:paraId="4B1E5A5A" w14:textId="11F70CF2" w:rsidR="00A80DCD" w:rsidRPr="00FD1588" w:rsidRDefault="00A80DCD" w:rsidP="00132C78">
      <w:pPr>
        <w:suppressAutoHyphens/>
        <w:jc w:val="center"/>
        <w:textAlignment w:val="baseline"/>
        <w:rPr>
          <w:rFonts w:ascii="Verdana" w:hAnsi="Verdana"/>
          <w:b/>
          <w:bCs/>
          <w:szCs w:val="20"/>
          <w:lang w:eastAsia="en-US"/>
        </w:rPr>
      </w:pPr>
      <w:r w:rsidRPr="00FD1588">
        <w:rPr>
          <w:rFonts w:ascii="Verdana" w:hAnsi="Verdana"/>
          <w:b/>
          <w:bCs/>
          <w:szCs w:val="20"/>
          <w:lang w:eastAsia="en-US"/>
        </w:rPr>
        <w:t>V SKYRIUS</w:t>
      </w:r>
    </w:p>
    <w:p w14:paraId="667CFB45" w14:textId="77777777" w:rsidR="00A80DCD" w:rsidRPr="00FD1588" w:rsidRDefault="00A80DCD" w:rsidP="00132C78">
      <w:pPr>
        <w:suppressAutoHyphens/>
        <w:jc w:val="center"/>
        <w:textAlignment w:val="baseline"/>
        <w:rPr>
          <w:rFonts w:ascii="Verdana" w:hAnsi="Verdana"/>
          <w:b/>
          <w:bCs/>
          <w:szCs w:val="20"/>
          <w:lang w:eastAsia="en-US"/>
        </w:rPr>
      </w:pPr>
      <w:r w:rsidRPr="00FD1588">
        <w:rPr>
          <w:rFonts w:ascii="Verdana" w:hAnsi="Verdana"/>
          <w:b/>
          <w:bCs/>
          <w:szCs w:val="20"/>
          <w:lang w:eastAsia="en-US"/>
        </w:rPr>
        <w:t>SAVIVALDYBĖS TURTO SUBNUOMA</w:t>
      </w:r>
    </w:p>
    <w:p w14:paraId="63C07855" w14:textId="77777777" w:rsidR="00A80DCD" w:rsidRPr="00A1667A" w:rsidRDefault="00A80DCD" w:rsidP="00132C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
          <w:bCs/>
        </w:rPr>
      </w:pPr>
    </w:p>
    <w:p w14:paraId="69D52ECA" w14:textId="77777777" w:rsidR="00A80DCD" w:rsidRPr="009F7300" w:rsidRDefault="00A80DCD" w:rsidP="00A80DCD">
      <w:pPr>
        <w:suppressAutoHyphens/>
        <w:ind w:firstLine="720"/>
        <w:jc w:val="both"/>
        <w:textAlignment w:val="baseline"/>
        <w:rPr>
          <w:rFonts w:ascii="Verdana" w:hAnsi="Verdana"/>
          <w:szCs w:val="20"/>
          <w:lang w:eastAsia="en-US"/>
        </w:rPr>
      </w:pPr>
      <w:r w:rsidRPr="009F7300">
        <w:rPr>
          <w:rFonts w:ascii="Verdana" w:hAnsi="Verdana"/>
          <w:szCs w:val="20"/>
          <w:lang w:eastAsia="en-US"/>
        </w:rPr>
        <w:t xml:space="preserve">49. Nuomininkas turi teisę subnuomoti išsinuomotą Savivaldybės turtą tiktai gavęs </w:t>
      </w:r>
      <w:r>
        <w:rPr>
          <w:rFonts w:ascii="Verdana" w:hAnsi="Verdana"/>
          <w:szCs w:val="20"/>
          <w:lang w:eastAsia="en-US"/>
        </w:rPr>
        <w:t xml:space="preserve">Nuomotojo raštišką </w:t>
      </w:r>
      <w:r w:rsidRPr="009F7300">
        <w:rPr>
          <w:rFonts w:ascii="Verdana" w:hAnsi="Verdana"/>
          <w:szCs w:val="20"/>
          <w:lang w:eastAsia="en-US"/>
        </w:rPr>
        <w:t xml:space="preserve">sutikimą, jeigu ko kita nenustato sutartis. Subnuomos sutarties terminas negali būti ilgesnis už nuomos terminą. Sprendimą subnuomoti išsinuomotą Savivaldybės turtą priima </w:t>
      </w:r>
      <w:r>
        <w:rPr>
          <w:rFonts w:ascii="Verdana" w:hAnsi="Verdana"/>
          <w:szCs w:val="20"/>
          <w:lang w:eastAsia="en-US"/>
        </w:rPr>
        <w:t>Nuomotojas</w:t>
      </w:r>
      <w:r w:rsidRPr="009F7300">
        <w:rPr>
          <w:rFonts w:ascii="Verdana" w:hAnsi="Verdana"/>
          <w:szCs w:val="20"/>
          <w:lang w:eastAsia="en-US"/>
        </w:rPr>
        <w:t>.</w:t>
      </w:r>
    </w:p>
    <w:p w14:paraId="3270FA63" w14:textId="77777777" w:rsidR="00A80DCD" w:rsidRPr="009F7300" w:rsidRDefault="00A80DCD" w:rsidP="00A80DCD">
      <w:pPr>
        <w:suppressAutoHyphens/>
        <w:ind w:firstLine="720"/>
        <w:jc w:val="both"/>
        <w:textAlignment w:val="baseline"/>
        <w:rPr>
          <w:rFonts w:ascii="Verdana" w:hAnsi="Verdana"/>
          <w:szCs w:val="20"/>
          <w:lang w:eastAsia="en-US"/>
        </w:rPr>
      </w:pPr>
      <w:r w:rsidRPr="009F7300">
        <w:rPr>
          <w:rFonts w:ascii="Verdana" w:hAnsi="Verdana"/>
          <w:szCs w:val="20"/>
          <w:lang w:eastAsia="en-US"/>
        </w:rPr>
        <w:t>5</w:t>
      </w:r>
      <w:r>
        <w:rPr>
          <w:rFonts w:ascii="Verdana" w:hAnsi="Verdana"/>
          <w:szCs w:val="20"/>
          <w:lang w:eastAsia="en-US"/>
        </w:rPr>
        <w:t>0</w:t>
      </w:r>
      <w:r w:rsidRPr="009F7300">
        <w:rPr>
          <w:rFonts w:ascii="Verdana" w:hAnsi="Verdana"/>
          <w:szCs w:val="20"/>
          <w:lang w:eastAsia="en-US"/>
        </w:rPr>
        <w:t xml:space="preserve">. Subnuomos atveju atsakingas </w:t>
      </w:r>
      <w:r>
        <w:rPr>
          <w:rFonts w:ascii="Verdana" w:hAnsi="Verdana"/>
          <w:szCs w:val="20"/>
          <w:lang w:eastAsia="en-US"/>
        </w:rPr>
        <w:t xml:space="preserve">už </w:t>
      </w:r>
      <w:r w:rsidRPr="009F7300">
        <w:rPr>
          <w:rFonts w:ascii="Verdana" w:hAnsi="Verdana"/>
          <w:szCs w:val="20"/>
          <w:lang w:eastAsia="en-US"/>
        </w:rPr>
        <w:t>Savivaldybės turt</w:t>
      </w:r>
      <w:r>
        <w:rPr>
          <w:rFonts w:ascii="Verdana" w:hAnsi="Verdana"/>
          <w:szCs w:val="20"/>
          <w:lang w:eastAsia="en-US"/>
        </w:rPr>
        <w:t>ą</w:t>
      </w:r>
      <w:r w:rsidRPr="009F7300">
        <w:rPr>
          <w:rFonts w:ascii="Verdana" w:hAnsi="Verdana"/>
          <w:szCs w:val="20"/>
          <w:lang w:eastAsia="en-US"/>
        </w:rPr>
        <w:t xml:space="preserve"> pagal nuomos sutartį yra nuomininkas. Jeigu subnuomininkas iš esmės pažeidžia subnuomos sutartį ir savo veiksmais daro žalos nuomotojui ar kitiems teisėtiems to daikto naudotojams, tai nuomotojas </w:t>
      </w:r>
      <w:r>
        <w:rPr>
          <w:rFonts w:ascii="Verdana" w:hAnsi="Verdana"/>
          <w:szCs w:val="20"/>
          <w:lang w:eastAsia="en-US"/>
        </w:rPr>
        <w:t>privalo</w:t>
      </w:r>
      <w:r w:rsidRPr="009F7300">
        <w:rPr>
          <w:rFonts w:ascii="Verdana" w:hAnsi="Verdana"/>
          <w:szCs w:val="20"/>
          <w:lang w:eastAsia="en-US"/>
        </w:rPr>
        <w:t xml:space="preserve"> reikalauti nutraukti subnuomos sutartį</w:t>
      </w:r>
      <w:r>
        <w:rPr>
          <w:rFonts w:ascii="Verdana" w:hAnsi="Verdana"/>
          <w:szCs w:val="20"/>
          <w:lang w:eastAsia="en-US"/>
        </w:rPr>
        <w:t xml:space="preserve"> ir atlyginti dėl to padarytus nuostolius.</w:t>
      </w:r>
    </w:p>
    <w:p w14:paraId="33427D3C" w14:textId="77777777" w:rsidR="00A80DCD" w:rsidRDefault="00A80DCD" w:rsidP="00132C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rPr>
      </w:pPr>
    </w:p>
    <w:p w14:paraId="18CB3566" w14:textId="32EB3A6F" w:rsidR="00A80DCD" w:rsidRPr="00FD1588" w:rsidRDefault="00A80DCD" w:rsidP="00132C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
        </w:rPr>
      </w:pPr>
      <w:r w:rsidRPr="00FD1588">
        <w:rPr>
          <w:rFonts w:ascii="Verdana" w:hAnsi="Verdana"/>
          <w:b/>
        </w:rPr>
        <w:t>VI SKYRIUS</w:t>
      </w:r>
    </w:p>
    <w:p w14:paraId="46CC5249" w14:textId="77777777" w:rsidR="00A80DCD" w:rsidRPr="00FD1588" w:rsidRDefault="00A80DCD" w:rsidP="00132C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
        </w:rPr>
      </w:pPr>
      <w:r w:rsidRPr="00FD1588">
        <w:rPr>
          <w:rFonts w:ascii="Verdana" w:hAnsi="Verdana"/>
          <w:b/>
        </w:rPr>
        <w:t>NUOMOS SUTARTIES PASIRAŠYMAS IR TURTO PERDAVIMAS</w:t>
      </w:r>
    </w:p>
    <w:p w14:paraId="277D9842" w14:textId="77777777" w:rsidR="00A80DCD" w:rsidRPr="00B36A7E" w:rsidRDefault="00A80DCD" w:rsidP="00132C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rPr>
      </w:pPr>
    </w:p>
    <w:p w14:paraId="1846D85F" w14:textId="77777777" w:rsidR="00A80DCD" w:rsidRPr="00B36A7E" w:rsidRDefault="00A80DCD" w:rsidP="00A80DC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Pr>
          <w:rFonts w:ascii="Verdana" w:hAnsi="Verdana"/>
        </w:rPr>
        <w:t>51</w:t>
      </w:r>
      <w:r w:rsidRPr="00B36A7E">
        <w:rPr>
          <w:rFonts w:ascii="Verdana" w:hAnsi="Verdana"/>
        </w:rPr>
        <w:t xml:space="preserve">. Nuomotojas Savivaldybės turto nuomos sutartį, sudarytą pagal Aprašo priede nustatytą Savivaldybės turto nuomos sutarties </w:t>
      </w:r>
      <w:r w:rsidRPr="00FD1588">
        <w:rPr>
          <w:rFonts w:ascii="Verdana" w:hAnsi="Verdana"/>
        </w:rPr>
        <w:t>pavyzdinę</w:t>
      </w:r>
      <w:r w:rsidRPr="00B36A7E">
        <w:rPr>
          <w:rFonts w:ascii="Verdana" w:hAnsi="Verdana"/>
        </w:rPr>
        <w:t xml:space="preserve"> formą (nuomos sutarties formoje gali būti numatytos ir kitos sąlygos, neprieštaraujančios Lietuvos Respublikos įstatymams ir kitiems teisės aktams), pasirašo:</w:t>
      </w:r>
    </w:p>
    <w:p w14:paraId="70E7776C" w14:textId="77777777" w:rsidR="00A80DCD" w:rsidRPr="00B36A7E" w:rsidRDefault="00A80DCD" w:rsidP="00A80DC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Pr>
          <w:rFonts w:ascii="Verdana" w:hAnsi="Verdana"/>
        </w:rPr>
        <w:t>51</w:t>
      </w:r>
      <w:r w:rsidRPr="00B36A7E">
        <w:rPr>
          <w:rFonts w:ascii="Verdana" w:hAnsi="Verdana"/>
        </w:rPr>
        <w:t>.1. jeigu netaikoma 12 punkte numatyta sąlyga, su turto nuomos konkurso laimėtoju arba jo įgaliotu atstovu - ne anksčiau kaip per 5 darbo dienas ir ne vėliau kaip per 10 darbo dienų nuo komisijos protokolo pasirašymo, išskyrus tuos atvejus, kai konkurso laimėtojui informavus, kad jis negali nurodytu laiku atvykti pasirašyti nuomos sutarties, suderinama kita nuomos sutarties pasirašymo data;</w:t>
      </w:r>
    </w:p>
    <w:p w14:paraId="7ADD4BF0" w14:textId="77777777" w:rsidR="00A80DCD" w:rsidRPr="00B36A7E" w:rsidRDefault="00A80DCD" w:rsidP="00A80DC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Pr>
          <w:rFonts w:ascii="Verdana" w:hAnsi="Verdana"/>
        </w:rPr>
        <w:t>51</w:t>
      </w:r>
      <w:r w:rsidRPr="00B36A7E">
        <w:rPr>
          <w:rFonts w:ascii="Verdana" w:hAnsi="Verdana"/>
        </w:rPr>
        <w:t>.2. kai turtas išnuomojamas be konkurso, su paraišką pateikusiu asmeniu - ne vėliau kaip per 5 darbo dienas nuo sprendimo priėmimo, o kai siekiama atlikti neatidėliotinus darbus ar organizuoti trumpalaikius renginius, - ne vėliau kaip kitą darbo dieną po sprendimo priėmimo.</w:t>
      </w:r>
    </w:p>
    <w:p w14:paraId="16B730FF" w14:textId="77777777" w:rsidR="00A80DCD" w:rsidRPr="000C240F" w:rsidRDefault="00A80DCD" w:rsidP="00A80DC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Pr>
          <w:rFonts w:ascii="Verdana" w:hAnsi="Verdana"/>
        </w:rPr>
        <w:lastRenderedPageBreak/>
        <w:t>52</w:t>
      </w:r>
      <w:r w:rsidRPr="00B36A7E">
        <w:rPr>
          <w:rFonts w:ascii="Verdana" w:hAnsi="Verdana"/>
        </w:rPr>
        <w:t xml:space="preserve">. Savivaldybės turto perdavimas įforminamas Savivaldybės ilgalaikio </w:t>
      </w:r>
      <w:r w:rsidRPr="000C240F">
        <w:rPr>
          <w:rFonts w:ascii="Verdana" w:hAnsi="Verdana"/>
        </w:rPr>
        <w:t>materialiojo turto perdavimo ir priėmimo aktu.</w:t>
      </w:r>
    </w:p>
    <w:p w14:paraId="0CDF7564" w14:textId="77777777" w:rsidR="00A80DCD" w:rsidRDefault="00A80DCD" w:rsidP="00A80DCD">
      <w:pPr>
        <w:ind w:firstLine="720"/>
        <w:jc w:val="both"/>
        <w:rPr>
          <w:rFonts w:ascii="Verdana" w:hAnsi="Verdana"/>
        </w:rPr>
      </w:pPr>
      <w:r>
        <w:rPr>
          <w:rFonts w:ascii="Verdana" w:hAnsi="Verdana"/>
        </w:rPr>
        <w:t>53</w:t>
      </w:r>
      <w:r w:rsidRPr="000C240F">
        <w:rPr>
          <w:rFonts w:ascii="Verdana" w:hAnsi="Verdana"/>
        </w:rPr>
        <w:t xml:space="preserve">. Pasibaigus nuomos sutarties terminui, su nuomininku, visiškai įvykdžiusiu nuomos sutarties sąlygas, nuomos sutartis gali būti atnaujinama Lietuvos Respublikos civilinio kodekso nustatyta tvarka. Dėl </w:t>
      </w:r>
      <w:r w:rsidRPr="000C240F">
        <w:rPr>
          <w:rFonts w:ascii="Verdana" w:hAnsi="Verdana"/>
          <w:color w:val="000000"/>
        </w:rPr>
        <w:t>Savivaldybės turto nuomos sutarties atnaujinimo nuomininkas  prašymą Nuomotojui pateikia ne vėliau kaip 2 mėnesiai iki nuomos sutarties pabaigos. Nuomotojas turi užtikrinti, kad bendra nuomos trukmė nebūtų ilgesnė kaip 15 metų, išskyrus atvejus, nurodytus Įstatymo 15 straipsnio 5 dalyje.</w:t>
      </w:r>
      <w:r>
        <w:rPr>
          <w:rFonts w:ascii="Verdana" w:hAnsi="Verdana"/>
        </w:rPr>
        <w:t xml:space="preserve"> </w:t>
      </w:r>
      <w:r w:rsidRPr="00B36A7E">
        <w:rPr>
          <w:rFonts w:ascii="Verdana" w:hAnsi="Verdana"/>
        </w:rPr>
        <w:t>Nuomos sutartis pratęsiama Nuomotojo sprendimu.</w:t>
      </w:r>
    </w:p>
    <w:p w14:paraId="144C532B" w14:textId="77777777" w:rsidR="0024360C" w:rsidRDefault="0024360C" w:rsidP="00EC7C1A">
      <w:pPr>
        <w:pStyle w:val="Footer"/>
        <w:ind w:right="103"/>
        <w:jc w:val="center"/>
        <w:rPr>
          <w:rFonts w:ascii="Verdana" w:hAnsi="Verdana"/>
          <w:bCs/>
        </w:rPr>
      </w:pPr>
    </w:p>
    <w:p w14:paraId="37AE7B69" w14:textId="43B4262C" w:rsidR="00A80DCD" w:rsidRPr="00B36A7E" w:rsidRDefault="002640DA" w:rsidP="00A80DCD">
      <w:pPr>
        <w:tabs>
          <w:tab w:val="left" w:pos="2977"/>
          <w:tab w:val="left" w:pos="311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
        </w:rPr>
      </w:pPr>
      <w:r>
        <w:rPr>
          <w:rFonts w:ascii="Verdana" w:hAnsi="Verdana"/>
          <w:b/>
        </w:rPr>
        <w:t>VII</w:t>
      </w:r>
      <w:r w:rsidR="00A80DCD" w:rsidRPr="00B36A7E">
        <w:rPr>
          <w:rFonts w:ascii="Verdana" w:hAnsi="Verdana"/>
          <w:b/>
        </w:rPr>
        <w:t xml:space="preserve"> SKYRIUS</w:t>
      </w:r>
    </w:p>
    <w:p w14:paraId="3BC13B9E" w14:textId="77777777" w:rsidR="00A80DCD" w:rsidRPr="00B36A7E" w:rsidRDefault="00A80DCD" w:rsidP="00A80DCD">
      <w:pPr>
        <w:tabs>
          <w:tab w:val="left" w:pos="2977"/>
          <w:tab w:val="left" w:pos="311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
        </w:rPr>
      </w:pPr>
      <w:r w:rsidRPr="00B36A7E">
        <w:rPr>
          <w:rFonts w:ascii="Verdana" w:hAnsi="Verdana"/>
          <w:b/>
        </w:rPr>
        <w:t>BAIGIAMOSIOS NUOSTATOS</w:t>
      </w:r>
    </w:p>
    <w:p w14:paraId="7F18F962" w14:textId="77777777" w:rsidR="00A80DCD" w:rsidRPr="00B36A7E" w:rsidRDefault="00A80DCD" w:rsidP="00A80DC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hanging="960"/>
        <w:jc w:val="center"/>
        <w:rPr>
          <w:rFonts w:ascii="Verdana" w:hAnsi="Verdana"/>
        </w:rPr>
      </w:pPr>
    </w:p>
    <w:p w14:paraId="7C240E66" w14:textId="77777777" w:rsidR="00A80DCD" w:rsidRPr="00B36A7E" w:rsidRDefault="00A80DCD" w:rsidP="00A80DCD">
      <w:pPr>
        <w:tabs>
          <w:tab w:val="left" w:pos="1200"/>
        </w:tabs>
        <w:autoSpaceDE w:val="0"/>
        <w:autoSpaceDN w:val="0"/>
        <w:adjustRightInd w:val="0"/>
        <w:ind w:firstLine="720"/>
        <w:jc w:val="both"/>
        <w:rPr>
          <w:rFonts w:ascii="Verdana" w:hAnsi="Verdana"/>
        </w:rPr>
      </w:pPr>
      <w:r>
        <w:rPr>
          <w:rFonts w:ascii="Verdana" w:hAnsi="Verdana"/>
        </w:rPr>
        <w:t>54</w:t>
      </w:r>
      <w:r w:rsidRPr="00B36A7E">
        <w:rPr>
          <w:rFonts w:ascii="Verdana" w:hAnsi="Verdana"/>
        </w:rPr>
        <w:t>.</w:t>
      </w:r>
      <w:r w:rsidRPr="00ED6A89">
        <w:rPr>
          <w:rFonts w:ascii="Verdana" w:hAnsi="Verdana"/>
        </w:rPr>
        <w:t xml:space="preserve"> </w:t>
      </w:r>
      <w:r w:rsidRPr="00B36A7E">
        <w:rPr>
          <w:rFonts w:ascii="Verdana" w:hAnsi="Verdana"/>
        </w:rPr>
        <w:t xml:space="preserve">Savivaldybės turtas, perduotas pagal nuomos sutartį, grąžinamas abiem nuomos sutarties šalims pasirašius turto grąžinimo (perdavimo - priėmimo) aktą ir susitarimą (kai sutartis nutraukiama prieš terminą) dėl turto nuomos sutarties nutraukimo. </w:t>
      </w:r>
    </w:p>
    <w:p w14:paraId="0E494B2E" w14:textId="77777777" w:rsidR="00A80DCD" w:rsidRPr="00B36A7E" w:rsidRDefault="00A80DCD" w:rsidP="00A80DC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Pr>
          <w:rFonts w:ascii="Verdana" w:hAnsi="Verdana"/>
        </w:rPr>
        <w:t>55</w:t>
      </w:r>
      <w:r w:rsidRPr="00B36A7E">
        <w:rPr>
          <w:rFonts w:ascii="Verdana" w:hAnsi="Verdana"/>
        </w:rPr>
        <w:t>. Savivaldybės turto nuomininkas neturi teisės:</w:t>
      </w:r>
    </w:p>
    <w:p w14:paraId="2CD5DB62" w14:textId="77777777" w:rsidR="00A80DCD" w:rsidRPr="00B36A7E" w:rsidRDefault="00A80DCD" w:rsidP="00A80DC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Pr>
          <w:rFonts w:ascii="Verdana" w:hAnsi="Verdana"/>
        </w:rPr>
        <w:t>55</w:t>
      </w:r>
      <w:r w:rsidRPr="00B36A7E">
        <w:rPr>
          <w:rFonts w:ascii="Verdana" w:hAnsi="Verdana"/>
        </w:rPr>
        <w:t>.1. įkeisti nuomos teisės, perduoti jos kaip turtinio įnašo ar kitaip jos suvaržyti;</w:t>
      </w:r>
    </w:p>
    <w:p w14:paraId="234E16DF" w14:textId="77777777" w:rsidR="00A80DCD" w:rsidRPr="00B36A7E" w:rsidRDefault="00A80DCD" w:rsidP="00A80DC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Pr>
          <w:rFonts w:ascii="Verdana" w:hAnsi="Verdana"/>
        </w:rPr>
        <w:t>55</w:t>
      </w:r>
      <w:r w:rsidRPr="00B36A7E">
        <w:rPr>
          <w:rFonts w:ascii="Verdana" w:hAnsi="Verdana"/>
        </w:rPr>
        <w:t>.2. be Nuomotojo raštiško sutikimo atlikti statinio kapitalinio remonto ar rekonstravimo darbų, subnuomoti turtą arba kitaip leisti kitiems asmenims juo naudotis;</w:t>
      </w:r>
    </w:p>
    <w:p w14:paraId="05D01B71" w14:textId="77777777" w:rsidR="00A80DCD" w:rsidRPr="00B36A7E" w:rsidRDefault="00A80DCD" w:rsidP="00A80DC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Pr>
          <w:rFonts w:ascii="Verdana" w:hAnsi="Verdana"/>
        </w:rPr>
        <w:t>55</w:t>
      </w:r>
      <w:r w:rsidRPr="00B36A7E">
        <w:rPr>
          <w:rFonts w:ascii="Verdana" w:hAnsi="Verdana"/>
        </w:rPr>
        <w:t>.3. išpirkti nuomojamą Savivaldybės turtą.</w:t>
      </w:r>
    </w:p>
    <w:p w14:paraId="1BB97AE5" w14:textId="77777777" w:rsidR="00A80DCD" w:rsidRPr="00B36A7E" w:rsidRDefault="00A80DCD" w:rsidP="00A80DC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5</w:t>
      </w:r>
      <w:r>
        <w:rPr>
          <w:rFonts w:ascii="Verdana" w:hAnsi="Verdana"/>
        </w:rPr>
        <w:t>6</w:t>
      </w:r>
      <w:r w:rsidRPr="00B36A7E">
        <w:rPr>
          <w:rFonts w:ascii="Verdana" w:hAnsi="Verdana"/>
        </w:rPr>
        <w:t>. Nuomininkui, pagerinusiam Savivaldybės turtą, turėtos išlaidos neatlyginamos.</w:t>
      </w:r>
    </w:p>
    <w:p w14:paraId="35AC698D" w14:textId="77777777" w:rsidR="00A80DCD" w:rsidRPr="00B36A7E" w:rsidRDefault="00A80DCD" w:rsidP="00A80DC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rPr>
      </w:pPr>
      <w:r w:rsidRPr="00B36A7E">
        <w:rPr>
          <w:rFonts w:ascii="Verdana" w:hAnsi="Verdana"/>
        </w:rPr>
        <w:t>5</w:t>
      </w:r>
      <w:r>
        <w:rPr>
          <w:rFonts w:ascii="Verdana" w:hAnsi="Verdana"/>
        </w:rPr>
        <w:t>7</w:t>
      </w:r>
      <w:r w:rsidRPr="00B36A7E">
        <w:rPr>
          <w:rFonts w:ascii="Verdana" w:hAnsi="Verdana"/>
        </w:rPr>
        <w:t xml:space="preserve">. Nuomininkas, sutartyje nustatytu laiku nesumokėjęs nuompinigių, moka už kiekvieną pradelstą dieną 0,05 procento dydžio delspinigius. </w:t>
      </w:r>
    </w:p>
    <w:p w14:paraId="325A0F34" w14:textId="77777777" w:rsidR="00A80DCD" w:rsidRPr="00B36A7E" w:rsidRDefault="00A80DCD" w:rsidP="00A80DCD">
      <w:pPr>
        <w:pStyle w:val="BodyText2"/>
        <w:spacing w:after="0" w:line="240" w:lineRule="auto"/>
        <w:ind w:firstLine="720"/>
        <w:jc w:val="both"/>
        <w:rPr>
          <w:rFonts w:ascii="Verdana" w:hAnsi="Verdana"/>
        </w:rPr>
      </w:pPr>
      <w:r w:rsidRPr="00B36A7E">
        <w:rPr>
          <w:rFonts w:ascii="Verdana" w:hAnsi="Verdana"/>
        </w:rPr>
        <w:t>5</w:t>
      </w:r>
      <w:r>
        <w:rPr>
          <w:rFonts w:ascii="Verdana" w:hAnsi="Verdana"/>
        </w:rPr>
        <w:t>8</w:t>
      </w:r>
      <w:r w:rsidRPr="00B36A7E">
        <w:rPr>
          <w:rFonts w:ascii="Verdana" w:hAnsi="Verdana"/>
        </w:rPr>
        <w:t>. Nuomininkas savo lėšomis per 10 kalendorinių dienų nuo sutarties pasirašymo dienos įstatymų nustatyta tvarka įregistruoja sutartį Nekilnojamojo turto registre ir pateikia įregistravimo faktą patvirtinančius dokumentus Nuomotojui. Pasibaigus nuomos sutarties terminui, arba ją nutraukus prieš terminą, nuomininkas tokia pat tvarka išregistruoja sutartį iš Nekilnojamojo turto registro.</w:t>
      </w:r>
    </w:p>
    <w:p w14:paraId="44061495" w14:textId="204ED05C" w:rsidR="00A80DCD" w:rsidRPr="00B36A7E" w:rsidRDefault="00A80DCD" w:rsidP="00ED6A89">
      <w:pPr>
        <w:tabs>
          <w:tab w:val="left" w:pos="0"/>
        </w:tabs>
        <w:ind w:firstLine="720"/>
        <w:jc w:val="both"/>
        <w:rPr>
          <w:rFonts w:ascii="Verdana" w:hAnsi="Verdana"/>
        </w:rPr>
      </w:pPr>
      <w:r w:rsidRPr="00B36A7E">
        <w:rPr>
          <w:rFonts w:ascii="Verdana" w:hAnsi="Verdana"/>
        </w:rPr>
        <w:t>5</w:t>
      </w:r>
      <w:r>
        <w:rPr>
          <w:rFonts w:ascii="Verdana" w:hAnsi="Verdana"/>
        </w:rPr>
        <w:t>9</w:t>
      </w:r>
      <w:r w:rsidRPr="00B36A7E">
        <w:rPr>
          <w:rFonts w:ascii="Verdana" w:hAnsi="Verdana"/>
        </w:rPr>
        <w:t xml:space="preserve">. </w:t>
      </w:r>
      <w:r>
        <w:rPr>
          <w:rFonts w:ascii="Verdana" w:hAnsi="Verdana"/>
        </w:rPr>
        <w:t>Nuomininkas p</w:t>
      </w:r>
      <w:r w:rsidRPr="00B36A7E">
        <w:rPr>
          <w:rFonts w:ascii="Verdana" w:hAnsi="Verdana"/>
        </w:rPr>
        <w:t xml:space="preserve">er 15 kalendorinių dienų nuo sutarties pasirašymo dienos savo lėšomis </w:t>
      </w:r>
      <w:r>
        <w:rPr>
          <w:rFonts w:ascii="Verdana" w:hAnsi="Verdana"/>
        </w:rPr>
        <w:t xml:space="preserve">privalo </w:t>
      </w:r>
      <w:r w:rsidRPr="00B36A7E">
        <w:rPr>
          <w:rFonts w:ascii="Verdana" w:hAnsi="Verdana"/>
        </w:rPr>
        <w:t xml:space="preserve">apdrausti </w:t>
      </w:r>
      <w:r w:rsidR="00B03876">
        <w:rPr>
          <w:rFonts w:ascii="Verdana" w:hAnsi="Verdana"/>
        </w:rPr>
        <w:t xml:space="preserve">Savivaldybės </w:t>
      </w:r>
      <w:r w:rsidRPr="00B36A7E">
        <w:rPr>
          <w:rFonts w:ascii="Verdana" w:hAnsi="Verdana"/>
        </w:rPr>
        <w:t>turtą nuo žalos, kuri gali būti padaryta dėl ugnies, vandens, gamtos jėgų, vagysčių ir trečiųjų asmenų neteisėtų veikų ir pateikti Nuomotojui apdraudimo faktą patvirtinančius dokumentus.</w:t>
      </w:r>
    </w:p>
    <w:p w14:paraId="3850780A" w14:textId="1EDB69E9" w:rsidR="00A80DCD" w:rsidRPr="00B36A7E" w:rsidRDefault="00A80DCD" w:rsidP="00ED6A89">
      <w:pPr>
        <w:ind w:firstLine="720"/>
        <w:jc w:val="both"/>
        <w:rPr>
          <w:rFonts w:ascii="Verdana" w:hAnsi="Verdana"/>
        </w:rPr>
      </w:pPr>
      <w:r>
        <w:rPr>
          <w:rFonts w:ascii="Verdana" w:hAnsi="Verdana"/>
        </w:rPr>
        <w:t>60</w:t>
      </w:r>
      <w:r w:rsidRPr="00B36A7E">
        <w:rPr>
          <w:rFonts w:ascii="Verdana" w:hAnsi="Verdana"/>
        </w:rPr>
        <w:t>. Nuomotojas, ne vėliau kaip per tris mėnesius nuo Savivaldybės nekilnojamojo turto nuomos sutarties sudarymo dienos, internetinėje svetainėje paskelbia informaciją apie sutartį (nekilnojamojo turto adresas, unikalus numeris, plotas, sutarties šalys (pagal asmens duomenų apsaugos reikalavimus), sutarties sudarymo ir galiojimo datos, teisinis pagrindas, kuriuo vadovaujantis priimtas sprendimas dėl sutarties).</w:t>
      </w:r>
    </w:p>
    <w:p w14:paraId="0219DE4B" w14:textId="77777777" w:rsidR="00A80DCD" w:rsidRPr="00AB48B8" w:rsidRDefault="00A80DCD" w:rsidP="00A80DCD">
      <w:pPr>
        <w:ind w:firstLine="720"/>
        <w:jc w:val="both"/>
        <w:rPr>
          <w:rFonts w:ascii="Verdana" w:hAnsi="Verdana"/>
        </w:rPr>
      </w:pPr>
      <w:r>
        <w:rPr>
          <w:rFonts w:ascii="Verdana" w:hAnsi="Verdana"/>
        </w:rPr>
        <w:t>61</w:t>
      </w:r>
      <w:r w:rsidRPr="00AB48B8">
        <w:rPr>
          <w:rFonts w:ascii="Verdana" w:hAnsi="Verdana"/>
        </w:rPr>
        <w:t xml:space="preserve">. </w:t>
      </w:r>
      <w:r w:rsidRPr="00AB48B8">
        <w:rPr>
          <w:rFonts w:ascii="Verdana" w:hAnsi="Verdana"/>
          <w:color w:val="000000"/>
        </w:rPr>
        <w:t xml:space="preserve">Apraše nurodyti asmens duomenys tvarkomi valstybės turto nuomos viešojo konkurso ir nuomos be konkurso organizavimo ir vykdymo, nuomos sutarčių pasirašymo, administravimo ir kontrolės, valstybės turto naudojimo </w:t>
      </w:r>
      <w:r w:rsidRPr="00AB48B8">
        <w:rPr>
          <w:rFonts w:ascii="Verdana" w:hAnsi="Verdana"/>
          <w:color w:val="000000"/>
        </w:rPr>
        <w:lastRenderedPageBreak/>
        <w:t xml:space="preserve">teisėtumo priežiūros ir kontrolės, vidaus administravimo (dokumentų valdymo) tikslais, laikantis 2016 m. balandžio 27 d. Europos Parlamento ir Tarybos reglamente </w:t>
      </w:r>
      <w:hyperlink r:id="rId11" w:tgtFrame="_blank" w:history="1">
        <w:r w:rsidRPr="00FD1588">
          <w:rPr>
            <w:rFonts w:ascii="Verdana" w:hAnsi="Verdana"/>
          </w:rPr>
          <w:t>(ES) 2016/679</w:t>
        </w:r>
      </w:hyperlink>
      <w:r w:rsidRPr="00AB48B8">
        <w:rPr>
          <w:rFonts w:ascii="Verdana" w:hAnsi="Verdana"/>
          <w:color w:val="000000"/>
        </w:rPr>
        <w:t xml:space="preserve"> dėl fizinių asmenų apsaugos tvarkant asmens duomenis ir dėl laisvo tokių duomenų judėjimo ir kuriuo panaikinama Direktyva </w:t>
      </w:r>
      <w:hyperlink r:id="rId12" w:tgtFrame="_blank" w:history="1">
        <w:r w:rsidRPr="00FD1588">
          <w:rPr>
            <w:rFonts w:ascii="Verdana" w:hAnsi="Verdana"/>
          </w:rPr>
          <w:t>95/46/EB</w:t>
        </w:r>
      </w:hyperlink>
      <w:r w:rsidRPr="00AB48B8">
        <w:rPr>
          <w:rFonts w:ascii="Verdana" w:hAnsi="Verdana"/>
          <w:color w:val="000000"/>
        </w:rPr>
        <w:t xml:space="preserve"> (Bendrasis duomenų apsaugos reglamentas) nustatytų reikalavimų.</w:t>
      </w:r>
      <w:r w:rsidRPr="00AB48B8">
        <w:rPr>
          <w:rFonts w:ascii="Verdana" w:hAnsi="Verdana"/>
        </w:rPr>
        <w:t xml:space="preserve"> </w:t>
      </w:r>
    </w:p>
    <w:p w14:paraId="461BD086" w14:textId="1084A858" w:rsidR="00A80DCD" w:rsidRDefault="00A80DCD" w:rsidP="00A80DCD">
      <w:pPr>
        <w:pStyle w:val="Footer"/>
        <w:ind w:right="103" w:firstLine="709"/>
        <w:jc w:val="both"/>
        <w:rPr>
          <w:rFonts w:ascii="Verdana" w:hAnsi="Verdana"/>
          <w:bCs/>
        </w:rPr>
      </w:pPr>
      <w:r>
        <w:rPr>
          <w:rFonts w:ascii="Verdana" w:hAnsi="Verdana"/>
        </w:rPr>
        <w:tab/>
        <w:t>62</w:t>
      </w:r>
      <w:r w:rsidRPr="00B36A7E">
        <w:rPr>
          <w:rFonts w:ascii="Verdana" w:hAnsi="Verdana"/>
        </w:rPr>
        <w:t>. Ginčai, kilę dėl Savivaldybės turto nuomos organizavimo ar jo rezultatų, nuomos sutarties vykdymo, sprendžiami įstatymų nustatyta tvarka.</w:t>
      </w:r>
    </w:p>
    <w:p w14:paraId="56C5723A" w14:textId="77777777" w:rsidR="00A80DCD" w:rsidRPr="00C518CB" w:rsidRDefault="00A80DCD" w:rsidP="00EC7C1A">
      <w:pPr>
        <w:pStyle w:val="Footer"/>
        <w:ind w:right="103"/>
        <w:jc w:val="center"/>
        <w:rPr>
          <w:rFonts w:ascii="Verdana" w:hAnsi="Verdana"/>
          <w:bCs/>
        </w:rPr>
      </w:pPr>
    </w:p>
    <w:p w14:paraId="49A2A62D" w14:textId="77777777" w:rsidR="00EC7C1A" w:rsidRDefault="00EC7C1A" w:rsidP="00EC7C1A">
      <w:pPr>
        <w:ind w:right="103"/>
        <w:jc w:val="center"/>
        <w:rPr>
          <w:rFonts w:ascii="Verdana" w:hAnsi="Verdana"/>
          <w:bCs/>
        </w:rPr>
      </w:pPr>
      <w:r w:rsidRPr="00C518CB">
        <w:rPr>
          <w:rFonts w:ascii="Verdana" w:hAnsi="Verdana"/>
          <w:bCs/>
        </w:rPr>
        <w:t>____________________</w:t>
      </w:r>
    </w:p>
    <w:p w14:paraId="0B468548" w14:textId="77777777" w:rsidR="00DE5B44" w:rsidRPr="00C518CB" w:rsidRDefault="00DE5B44" w:rsidP="00EC7C1A">
      <w:pPr>
        <w:ind w:right="103"/>
        <w:jc w:val="center"/>
        <w:rPr>
          <w:rFonts w:ascii="Verdana" w:hAnsi="Verdana"/>
          <w:bCs/>
        </w:rPr>
      </w:pPr>
    </w:p>
    <w:p w14:paraId="5393F943" w14:textId="77777777" w:rsidR="00EC7C1A" w:rsidRPr="00C518CB" w:rsidRDefault="00EC7C1A" w:rsidP="00202DDE">
      <w:pPr>
        <w:rPr>
          <w:rFonts w:ascii="Verdana" w:hAnsi="Verdana"/>
        </w:rPr>
        <w:sectPr w:rsidR="00EC7C1A" w:rsidRPr="00C518CB" w:rsidSect="00EC7C1A">
          <w:pgSz w:w="11906" w:h="16838" w:code="9"/>
          <w:pgMar w:top="1134" w:right="567" w:bottom="1134" w:left="1701" w:header="567" w:footer="567" w:gutter="0"/>
          <w:pgNumType w:start="1"/>
          <w:cols w:space="1296"/>
          <w:formProt w:val="0"/>
          <w:titlePg/>
          <w:docGrid w:linePitch="360"/>
        </w:sectPr>
      </w:pPr>
    </w:p>
    <w:p w14:paraId="70AD56E5" w14:textId="77777777" w:rsidR="00E04773" w:rsidRPr="00B85670" w:rsidRDefault="00E04773" w:rsidP="00862192">
      <w:pPr>
        <w:ind w:left="5103"/>
        <w:rPr>
          <w:rFonts w:ascii="Verdana" w:hAnsi="Verdana"/>
          <w:kern w:val="1"/>
        </w:rPr>
      </w:pPr>
      <w:r w:rsidRPr="00B85670">
        <w:rPr>
          <w:rFonts w:ascii="Verdana" w:hAnsi="Verdana"/>
          <w:kern w:val="1"/>
        </w:rPr>
        <w:lastRenderedPageBreak/>
        <w:t>Marijampolės savivaldybės turto</w:t>
      </w:r>
    </w:p>
    <w:p w14:paraId="44EB716C" w14:textId="58496EE1" w:rsidR="00E04773" w:rsidRPr="00B85670" w:rsidRDefault="00E04773" w:rsidP="00862192">
      <w:pPr>
        <w:ind w:left="5103"/>
        <w:rPr>
          <w:rFonts w:ascii="Verdana" w:hAnsi="Verdana"/>
          <w:kern w:val="1"/>
        </w:rPr>
      </w:pPr>
      <w:r w:rsidRPr="00B85670">
        <w:rPr>
          <w:rFonts w:ascii="Verdana" w:hAnsi="Verdana"/>
          <w:kern w:val="1"/>
        </w:rPr>
        <w:t>viešo nuomos konkurso ir nuomos be</w:t>
      </w:r>
    </w:p>
    <w:p w14:paraId="7327C8A6" w14:textId="142FA135" w:rsidR="00862192" w:rsidRDefault="00E04773" w:rsidP="00862192">
      <w:pPr>
        <w:ind w:left="5103"/>
        <w:rPr>
          <w:rFonts w:ascii="Verdana" w:hAnsi="Verdana"/>
          <w:kern w:val="1"/>
        </w:rPr>
      </w:pPr>
      <w:r w:rsidRPr="00B85670">
        <w:rPr>
          <w:rFonts w:ascii="Verdana" w:hAnsi="Verdana"/>
          <w:kern w:val="1"/>
        </w:rPr>
        <w:t>konkurso organizavimo ir vykdymo</w:t>
      </w:r>
    </w:p>
    <w:p w14:paraId="176B1B2C" w14:textId="02481E36" w:rsidR="00E04773" w:rsidRPr="00B85670" w:rsidRDefault="00E04773" w:rsidP="00862192">
      <w:pPr>
        <w:ind w:left="5103"/>
        <w:rPr>
          <w:rFonts w:ascii="Verdana" w:hAnsi="Verdana"/>
          <w:kern w:val="1"/>
        </w:rPr>
      </w:pPr>
      <w:r w:rsidRPr="00B85670">
        <w:rPr>
          <w:rFonts w:ascii="Verdana" w:hAnsi="Verdana"/>
          <w:kern w:val="1"/>
        </w:rPr>
        <w:t>tvarkos aprašo</w:t>
      </w:r>
    </w:p>
    <w:p w14:paraId="02FE1FC9" w14:textId="77777777" w:rsidR="00E04773" w:rsidRPr="00B85670" w:rsidRDefault="00E04773" w:rsidP="00862192">
      <w:pPr>
        <w:ind w:left="5103"/>
        <w:rPr>
          <w:rFonts w:ascii="Verdana" w:hAnsi="Verdana"/>
          <w:kern w:val="1"/>
        </w:rPr>
      </w:pPr>
      <w:r w:rsidRPr="00B85670">
        <w:rPr>
          <w:rFonts w:ascii="Verdana" w:hAnsi="Verdana"/>
          <w:kern w:val="1"/>
        </w:rPr>
        <w:t>priedas</w:t>
      </w:r>
    </w:p>
    <w:p w14:paraId="2B3C454E" w14:textId="77777777" w:rsidR="00E04773" w:rsidRPr="00B85670" w:rsidRDefault="00E04773" w:rsidP="00862192">
      <w:pPr>
        <w:rPr>
          <w:rFonts w:ascii="Verdana" w:hAnsi="Verdana"/>
        </w:rPr>
      </w:pPr>
    </w:p>
    <w:p w14:paraId="423B9688" w14:textId="18E1D3BE" w:rsidR="00E04773" w:rsidRPr="00DE5B44" w:rsidRDefault="00E04773" w:rsidP="00156CBC">
      <w:pPr>
        <w:jc w:val="center"/>
        <w:rPr>
          <w:rFonts w:ascii="Verdana" w:hAnsi="Verdana"/>
          <w:b/>
        </w:rPr>
      </w:pPr>
      <w:r w:rsidRPr="00DE5B44">
        <w:rPr>
          <w:rFonts w:ascii="Verdana" w:hAnsi="Verdana"/>
          <w:b/>
        </w:rPr>
        <w:t>(</w:t>
      </w:r>
      <w:r w:rsidR="00864152" w:rsidRPr="00DE5B44">
        <w:rPr>
          <w:rFonts w:ascii="Verdana" w:hAnsi="Verdana"/>
          <w:b/>
        </w:rPr>
        <w:t>Marijampolės s</w:t>
      </w:r>
      <w:r w:rsidRPr="00DE5B44">
        <w:rPr>
          <w:rFonts w:ascii="Verdana" w:hAnsi="Verdana"/>
          <w:b/>
        </w:rPr>
        <w:t>avivaldybės turto nuomos pavyzdinė</w:t>
      </w:r>
      <w:r w:rsidR="00D44C67" w:rsidRPr="00DE5B44">
        <w:rPr>
          <w:rFonts w:ascii="Verdana" w:hAnsi="Verdana"/>
          <w:b/>
        </w:rPr>
        <w:t>s</w:t>
      </w:r>
      <w:r w:rsidRPr="00DE5B44">
        <w:rPr>
          <w:rFonts w:ascii="Verdana" w:hAnsi="Verdana"/>
          <w:b/>
        </w:rPr>
        <w:t xml:space="preserve"> sutarties forma</w:t>
      </w:r>
      <w:r w:rsidR="00D44C67" w:rsidRPr="00DE5B44">
        <w:rPr>
          <w:rFonts w:ascii="Verdana" w:hAnsi="Verdana"/>
          <w:b/>
        </w:rPr>
        <w:t>)</w:t>
      </w:r>
    </w:p>
    <w:p w14:paraId="030AA70B" w14:textId="77777777" w:rsidR="00E04773" w:rsidRPr="00B85670" w:rsidRDefault="00E04773" w:rsidP="00156CBC">
      <w:pPr>
        <w:jc w:val="center"/>
        <w:rPr>
          <w:rFonts w:ascii="Verdana" w:hAnsi="Verdana"/>
          <w:b/>
        </w:rPr>
      </w:pPr>
    </w:p>
    <w:p w14:paraId="4AB6F6FC" w14:textId="77777777" w:rsidR="00E04773" w:rsidRPr="00B85670" w:rsidRDefault="00E04773" w:rsidP="00156CBC">
      <w:pPr>
        <w:jc w:val="center"/>
        <w:rPr>
          <w:rFonts w:ascii="Verdana" w:hAnsi="Verdana"/>
          <w:b/>
        </w:rPr>
      </w:pPr>
      <w:r w:rsidRPr="00B85670">
        <w:rPr>
          <w:rFonts w:ascii="Verdana" w:hAnsi="Verdana"/>
          <w:b/>
        </w:rPr>
        <w:t xml:space="preserve">MARIJAMPOLĖS SAVIVALDYBĖS TURTO NUOMOS </w:t>
      </w:r>
      <w:r w:rsidRPr="00D44C67">
        <w:rPr>
          <w:rFonts w:ascii="Verdana" w:hAnsi="Verdana"/>
          <w:b/>
        </w:rPr>
        <w:t>PAVYZDINĖ</w:t>
      </w:r>
      <w:r w:rsidRPr="00B85670">
        <w:rPr>
          <w:rFonts w:ascii="Verdana" w:hAnsi="Verdana"/>
          <w:b/>
        </w:rPr>
        <w:t xml:space="preserve"> SUTARTI</w:t>
      </w:r>
      <w:r w:rsidRPr="00B85670">
        <w:rPr>
          <w:rFonts w:ascii="Verdana" w:hAnsi="Verdana"/>
          <w:b/>
          <w:iCs/>
        </w:rPr>
        <w:t>S</w:t>
      </w:r>
    </w:p>
    <w:p w14:paraId="682DFEE8" w14:textId="77777777" w:rsidR="00E04773" w:rsidRPr="00B85670" w:rsidRDefault="00E04773" w:rsidP="00156CBC">
      <w:pPr>
        <w:jc w:val="center"/>
        <w:rPr>
          <w:rFonts w:ascii="Verdana" w:hAnsi="Verdana"/>
        </w:rPr>
      </w:pPr>
    </w:p>
    <w:p w14:paraId="47990790" w14:textId="77777777" w:rsidR="00E04773" w:rsidRPr="00B85670" w:rsidRDefault="00E04773" w:rsidP="00156CBC">
      <w:pPr>
        <w:jc w:val="center"/>
        <w:rPr>
          <w:rFonts w:ascii="Verdana" w:hAnsi="Verdana"/>
        </w:rPr>
      </w:pPr>
      <w:r w:rsidRPr="00B85670">
        <w:rPr>
          <w:rFonts w:ascii="Verdana" w:hAnsi="Verdana"/>
        </w:rPr>
        <w:t>________________ d. Nr._______</w:t>
      </w:r>
    </w:p>
    <w:p w14:paraId="54C3EDC3" w14:textId="77777777" w:rsidR="00E04773" w:rsidRPr="00B85670" w:rsidRDefault="00E04773" w:rsidP="00156CBC">
      <w:pPr>
        <w:ind w:right="1700"/>
        <w:jc w:val="center"/>
        <w:rPr>
          <w:rFonts w:ascii="Verdana" w:hAnsi="Verdana"/>
        </w:rPr>
      </w:pPr>
      <w:r w:rsidRPr="00B85670">
        <w:rPr>
          <w:rFonts w:ascii="Verdana" w:hAnsi="Verdana"/>
          <w:sz w:val="20"/>
        </w:rPr>
        <w:t>(data)</w:t>
      </w:r>
    </w:p>
    <w:p w14:paraId="7B85327E" w14:textId="77777777" w:rsidR="00E04773" w:rsidRPr="00B85670" w:rsidRDefault="00E04773" w:rsidP="00156CBC">
      <w:pPr>
        <w:jc w:val="center"/>
        <w:rPr>
          <w:rFonts w:ascii="Verdana" w:hAnsi="Verdana"/>
        </w:rPr>
      </w:pPr>
      <w:r w:rsidRPr="00B85670">
        <w:rPr>
          <w:rFonts w:ascii="Verdana" w:hAnsi="Verdana"/>
        </w:rPr>
        <w:t>______________</w:t>
      </w:r>
    </w:p>
    <w:p w14:paraId="3FEF181D" w14:textId="1CF62803" w:rsidR="00E04773" w:rsidRPr="00D44C67" w:rsidRDefault="00E04773" w:rsidP="00156CBC">
      <w:pPr>
        <w:jc w:val="center"/>
        <w:rPr>
          <w:rFonts w:ascii="Verdana" w:hAnsi="Verdana"/>
        </w:rPr>
      </w:pPr>
      <w:r w:rsidRPr="00D44C67">
        <w:rPr>
          <w:rFonts w:ascii="Verdana" w:hAnsi="Verdana"/>
          <w:sz w:val="20"/>
        </w:rPr>
        <w:t>(sudarymo vieta)</w:t>
      </w:r>
    </w:p>
    <w:p w14:paraId="527CF29E" w14:textId="77777777" w:rsidR="00E04773" w:rsidRPr="00B85670" w:rsidRDefault="00E04773" w:rsidP="00E04773">
      <w:pPr>
        <w:jc w:val="center"/>
        <w:rPr>
          <w:rFonts w:ascii="Verdana" w:hAnsi="Verdana"/>
        </w:rPr>
      </w:pPr>
    </w:p>
    <w:p w14:paraId="1E746853" w14:textId="77777777" w:rsidR="00E04773" w:rsidRPr="00D44C67" w:rsidRDefault="00E04773" w:rsidP="00E04773">
      <w:pPr>
        <w:jc w:val="center"/>
        <w:rPr>
          <w:rFonts w:ascii="Verdana" w:hAnsi="Verdana"/>
        </w:rPr>
      </w:pPr>
    </w:p>
    <w:p w14:paraId="72D2F238" w14:textId="19CA2CAD" w:rsidR="00E04773" w:rsidRPr="00D44C67" w:rsidRDefault="00E04773" w:rsidP="00E04773">
      <w:pPr>
        <w:ind w:firstLine="720"/>
        <w:jc w:val="both"/>
        <w:rPr>
          <w:rFonts w:ascii="Verdana" w:hAnsi="Verdana"/>
        </w:rPr>
      </w:pPr>
      <w:r w:rsidRPr="00D44C67">
        <w:rPr>
          <w:rFonts w:ascii="Verdana" w:hAnsi="Verdana"/>
        </w:rPr>
        <w:t xml:space="preserve">Nuomotojas </w:t>
      </w:r>
      <w:r w:rsidR="00864152" w:rsidRPr="00D44C67">
        <w:rPr>
          <w:rFonts w:ascii="Verdana" w:hAnsi="Verdana"/>
        </w:rPr>
        <w:t xml:space="preserve"> </w:t>
      </w:r>
      <w:r w:rsidRPr="00D44C67">
        <w:rPr>
          <w:rFonts w:ascii="Verdana" w:hAnsi="Verdana"/>
        </w:rPr>
        <w:t>_______________________________________________ ,</w:t>
      </w:r>
    </w:p>
    <w:p w14:paraId="21A345C8" w14:textId="77777777" w:rsidR="00E04773" w:rsidRPr="00D44C67" w:rsidRDefault="00E04773" w:rsidP="00864152">
      <w:pPr>
        <w:ind w:left="2694"/>
        <w:jc w:val="both"/>
        <w:rPr>
          <w:rFonts w:ascii="Verdana" w:hAnsi="Verdana"/>
        </w:rPr>
      </w:pPr>
      <w:r w:rsidRPr="00D44C67">
        <w:rPr>
          <w:rFonts w:ascii="Verdana" w:hAnsi="Verdana"/>
          <w:sz w:val="20"/>
        </w:rPr>
        <w:t>(teisinė forma, pavadinimas, kodas ir registracijos adresas)</w:t>
      </w:r>
    </w:p>
    <w:p w14:paraId="0FB8D1D1" w14:textId="42D284F7" w:rsidR="00E04773" w:rsidRPr="00D44C67" w:rsidRDefault="00E04773" w:rsidP="00E04773">
      <w:pPr>
        <w:jc w:val="both"/>
        <w:rPr>
          <w:rFonts w:ascii="Verdana" w:hAnsi="Verdana"/>
        </w:rPr>
      </w:pPr>
      <w:r w:rsidRPr="00D44C67">
        <w:rPr>
          <w:rFonts w:ascii="Verdana" w:hAnsi="Verdana"/>
        </w:rPr>
        <w:t>atstovaujamas __________________________________________________</w:t>
      </w:r>
      <w:r w:rsidR="00864152" w:rsidRPr="00D44C67">
        <w:rPr>
          <w:rFonts w:ascii="Verdana" w:hAnsi="Verdana"/>
        </w:rPr>
        <w:t>,</w:t>
      </w:r>
    </w:p>
    <w:p w14:paraId="4055EF54" w14:textId="77777777" w:rsidR="00E04773" w:rsidRPr="00B85670" w:rsidRDefault="00E04773" w:rsidP="00E04773">
      <w:pPr>
        <w:ind w:left="2720" w:firstLine="680"/>
        <w:jc w:val="both"/>
        <w:rPr>
          <w:rFonts w:ascii="Verdana" w:hAnsi="Verdana"/>
        </w:rPr>
      </w:pPr>
      <w:r w:rsidRPr="00B85670">
        <w:rPr>
          <w:rFonts w:ascii="Verdana" w:hAnsi="Verdana"/>
          <w:sz w:val="20"/>
        </w:rPr>
        <w:t>(atstovo vardas, pavardė, pareigos)</w:t>
      </w:r>
    </w:p>
    <w:p w14:paraId="3BCB5065" w14:textId="365A3755" w:rsidR="00E04773" w:rsidRPr="00B85670" w:rsidRDefault="00E04773" w:rsidP="00E04773">
      <w:pPr>
        <w:jc w:val="both"/>
        <w:rPr>
          <w:rFonts w:ascii="Verdana" w:hAnsi="Verdana"/>
        </w:rPr>
      </w:pPr>
      <w:r w:rsidRPr="00B85670">
        <w:rPr>
          <w:rFonts w:ascii="Verdana" w:hAnsi="Verdana"/>
        </w:rPr>
        <w:t>veikiančio pagal __________________________________________________</w:t>
      </w:r>
    </w:p>
    <w:p w14:paraId="01D7F53B" w14:textId="77777777" w:rsidR="00E04773" w:rsidRPr="00B85670" w:rsidRDefault="00E04773" w:rsidP="00E04773">
      <w:pPr>
        <w:ind w:left="2720" w:firstLine="680"/>
        <w:jc w:val="both"/>
        <w:rPr>
          <w:rFonts w:ascii="Verdana" w:hAnsi="Verdana"/>
        </w:rPr>
      </w:pPr>
      <w:r w:rsidRPr="00B85670">
        <w:rPr>
          <w:rFonts w:ascii="Verdana" w:hAnsi="Verdana"/>
          <w:sz w:val="20"/>
        </w:rPr>
        <w:t>(atstovavimo pagrindas, dokumento data, numeris)</w:t>
      </w:r>
    </w:p>
    <w:p w14:paraId="54E7974C" w14:textId="5F233DAE" w:rsidR="00E04773" w:rsidRPr="00B85670" w:rsidRDefault="00E04773" w:rsidP="00E04773">
      <w:pPr>
        <w:jc w:val="both"/>
        <w:rPr>
          <w:rFonts w:ascii="Verdana" w:hAnsi="Verdana"/>
        </w:rPr>
      </w:pPr>
      <w:r w:rsidRPr="00864152">
        <w:rPr>
          <w:rFonts w:ascii="Verdana" w:hAnsi="Verdana"/>
        </w:rPr>
        <w:t xml:space="preserve">ir </w:t>
      </w:r>
      <w:r w:rsidR="0076337F">
        <w:rPr>
          <w:rFonts w:ascii="Verdana" w:hAnsi="Verdana"/>
        </w:rPr>
        <w:t>N</w:t>
      </w:r>
      <w:r w:rsidRPr="00864152">
        <w:rPr>
          <w:rFonts w:ascii="Verdana" w:hAnsi="Verdana"/>
        </w:rPr>
        <w:t xml:space="preserve">uomininkas </w:t>
      </w:r>
      <w:r w:rsidR="00864152">
        <w:rPr>
          <w:rFonts w:ascii="Verdana" w:hAnsi="Verdana"/>
        </w:rPr>
        <w:t>_____</w:t>
      </w:r>
      <w:r w:rsidRPr="00B85670">
        <w:rPr>
          <w:rFonts w:ascii="Verdana" w:hAnsi="Verdana"/>
        </w:rPr>
        <w:t>______________________________________________</w:t>
      </w:r>
    </w:p>
    <w:p w14:paraId="53A427A9" w14:textId="344D1B2B" w:rsidR="00E04773" w:rsidRPr="00B85670" w:rsidRDefault="00E04773" w:rsidP="00864152">
      <w:pPr>
        <w:ind w:left="1843"/>
        <w:jc w:val="both"/>
        <w:rPr>
          <w:rFonts w:ascii="Verdana" w:hAnsi="Verdana"/>
        </w:rPr>
      </w:pPr>
      <w:r w:rsidRPr="00B85670">
        <w:rPr>
          <w:rFonts w:ascii="Verdana" w:hAnsi="Verdana"/>
          <w:sz w:val="20"/>
        </w:rPr>
        <w:t xml:space="preserve">(teisinė forma, pavadinimas, kodas, jeigu nuomininkas yra juridinis asmuo, </w:t>
      </w:r>
    </w:p>
    <w:p w14:paraId="5B926233" w14:textId="77777777" w:rsidR="00E04773" w:rsidRPr="00B85670" w:rsidRDefault="00E04773" w:rsidP="00E04773">
      <w:pPr>
        <w:jc w:val="both"/>
        <w:rPr>
          <w:rFonts w:ascii="Verdana" w:hAnsi="Verdana"/>
        </w:rPr>
      </w:pPr>
      <w:r w:rsidRPr="00B85670">
        <w:rPr>
          <w:rFonts w:ascii="Verdana" w:hAnsi="Verdana"/>
        </w:rPr>
        <w:t>_______________________________________________________________</w:t>
      </w:r>
    </w:p>
    <w:p w14:paraId="19CE1645" w14:textId="0D181AC3" w:rsidR="00E04773" w:rsidRPr="00862192" w:rsidRDefault="00864152" w:rsidP="00E04773">
      <w:pPr>
        <w:ind w:firstLine="680"/>
        <w:jc w:val="both"/>
        <w:rPr>
          <w:rFonts w:ascii="Verdana" w:hAnsi="Verdana"/>
        </w:rPr>
      </w:pPr>
      <w:r w:rsidRPr="00B85670">
        <w:rPr>
          <w:rFonts w:ascii="Verdana" w:hAnsi="Verdana"/>
          <w:sz w:val="20"/>
        </w:rPr>
        <w:t>arba vardas,</w:t>
      </w:r>
      <w:r w:rsidR="00E04773" w:rsidRPr="00B85670">
        <w:rPr>
          <w:rFonts w:ascii="Verdana" w:hAnsi="Verdana"/>
          <w:sz w:val="20"/>
        </w:rPr>
        <w:t xml:space="preserve"> pavardė, gyvenamosios vietos adresas, jeigu nuomininkas yra fizinis asmuo)</w:t>
      </w:r>
    </w:p>
    <w:p w14:paraId="12392372" w14:textId="18F71A90" w:rsidR="00E04773" w:rsidRPr="00B85670" w:rsidRDefault="00E04773" w:rsidP="00E04773">
      <w:pPr>
        <w:jc w:val="both"/>
        <w:rPr>
          <w:rFonts w:ascii="Verdana" w:hAnsi="Verdana"/>
        </w:rPr>
      </w:pPr>
      <w:r w:rsidRPr="00B85670">
        <w:rPr>
          <w:rFonts w:ascii="Verdana" w:hAnsi="Verdana"/>
        </w:rPr>
        <w:t>atstovaujamas __________________________________________________,</w:t>
      </w:r>
    </w:p>
    <w:p w14:paraId="35117FBE" w14:textId="77777777" w:rsidR="00E04773" w:rsidRPr="00B85670" w:rsidRDefault="00E04773" w:rsidP="00E04773">
      <w:pPr>
        <w:ind w:left="3400" w:firstLine="680"/>
        <w:jc w:val="both"/>
        <w:rPr>
          <w:rFonts w:ascii="Verdana" w:hAnsi="Verdana"/>
        </w:rPr>
      </w:pPr>
      <w:r w:rsidRPr="00B85670">
        <w:rPr>
          <w:rFonts w:ascii="Verdana" w:hAnsi="Verdana"/>
          <w:sz w:val="20"/>
        </w:rPr>
        <w:t>(atstovo vardas, pavardė, pareigos)</w:t>
      </w:r>
    </w:p>
    <w:p w14:paraId="7B5E5FC1" w14:textId="37857ED6" w:rsidR="00E04773" w:rsidRPr="00B85670" w:rsidRDefault="00E04773" w:rsidP="00E04773">
      <w:pPr>
        <w:jc w:val="both"/>
        <w:rPr>
          <w:rFonts w:ascii="Verdana" w:hAnsi="Verdana"/>
        </w:rPr>
      </w:pPr>
      <w:r w:rsidRPr="00B85670">
        <w:rPr>
          <w:rFonts w:ascii="Verdana" w:hAnsi="Verdana"/>
        </w:rPr>
        <w:t>veikiančio pagal _________________________________________________,</w:t>
      </w:r>
    </w:p>
    <w:p w14:paraId="6E8C771B" w14:textId="77777777" w:rsidR="00E04773" w:rsidRPr="00B85670" w:rsidRDefault="00E04773" w:rsidP="00E04773">
      <w:pPr>
        <w:ind w:left="2720" w:firstLine="680"/>
        <w:jc w:val="both"/>
        <w:rPr>
          <w:rFonts w:ascii="Verdana" w:hAnsi="Verdana"/>
        </w:rPr>
      </w:pPr>
      <w:r w:rsidRPr="00B85670">
        <w:rPr>
          <w:rFonts w:ascii="Verdana" w:hAnsi="Verdana"/>
          <w:sz w:val="20"/>
        </w:rPr>
        <w:t>(atstovavimo pagrindas, dokumento data, numeris)</w:t>
      </w:r>
    </w:p>
    <w:p w14:paraId="1DC23ABA" w14:textId="7D870F2E" w:rsidR="00E04773" w:rsidRPr="00B85670" w:rsidRDefault="00E04773" w:rsidP="00E04773">
      <w:pPr>
        <w:jc w:val="both"/>
        <w:rPr>
          <w:rFonts w:ascii="Verdana" w:hAnsi="Verdana"/>
        </w:rPr>
      </w:pPr>
      <w:r w:rsidRPr="00B85670">
        <w:rPr>
          <w:rFonts w:ascii="Verdana" w:hAnsi="Verdana"/>
        </w:rPr>
        <w:t>vadovaudamiesi nuomos be konkurso būdu ir viešojo nuomos konkurso, įvykusio _____</w:t>
      </w:r>
      <w:r>
        <w:rPr>
          <w:rFonts w:ascii="Verdana" w:hAnsi="Verdana"/>
        </w:rPr>
        <w:t xml:space="preserve"> </w:t>
      </w:r>
      <w:r w:rsidRPr="00B85670">
        <w:rPr>
          <w:rFonts w:ascii="Verdana" w:hAnsi="Verdana"/>
        </w:rPr>
        <w:t xml:space="preserve">m. ____________ ___ d., </w:t>
      </w:r>
      <w:r>
        <w:rPr>
          <w:rFonts w:ascii="Verdana" w:hAnsi="Verdana"/>
        </w:rPr>
        <w:t>rezultatais</w:t>
      </w:r>
      <w:r w:rsidRPr="00B85670">
        <w:rPr>
          <w:rFonts w:ascii="Verdana" w:hAnsi="Verdana"/>
        </w:rPr>
        <w:t xml:space="preserve">, sudaro šią Savivaldybės turto nuomos sutartį (toliau – Sutartis). Toliau Sutartyje nuomotojas ir </w:t>
      </w:r>
      <w:r w:rsidR="0076337F">
        <w:rPr>
          <w:rFonts w:ascii="Verdana" w:hAnsi="Verdana"/>
        </w:rPr>
        <w:t>N</w:t>
      </w:r>
      <w:r w:rsidRPr="00B85670">
        <w:rPr>
          <w:rFonts w:ascii="Verdana" w:hAnsi="Verdana"/>
        </w:rPr>
        <w:t>uomininkas kiekvienas atskirai gali būti vadinami šalimi, o abu kartu – šalimis.</w:t>
      </w:r>
    </w:p>
    <w:p w14:paraId="3F53A50C" w14:textId="77777777" w:rsidR="00E04773" w:rsidRDefault="00E04773" w:rsidP="00862192">
      <w:pPr>
        <w:jc w:val="both"/>
        <w:rPr>
          <w:rFonts w:ascii="Verdana" w:hAnsi="Verdana"/>
        </w:rPr>
      </w:pPr>
    </w:p>
    <w:p w14:paraId="06EF8F09" w14:textId="77777777" w:rsidR="00E04773" w:rsidRPr="00145B51" w:rsidRDefault="00E04773" w:rsidP="00862192">
      <w:pPr>
        <w:jc w:val="center"/>
        <w:rPr>
          <w:rFonts w:ascii="Verdana" w:hAnsi="Verdana"/>
          <w:b/>
          <w:bCs/>
        </w:rPr>
      </w:pPr>
      <w:r w:rsidRPr="00145B51">
        <w:rPr>
          <w:rFonts w:ascii="Verdana" w:hAnsi="Verdana"/>
          <w:b/>
          <w:bCs/>
        </w:rPr>
        <w:t>I. SUTARTIES OBJEKTAS</w:t>
      </w:r>
    </w:p>
    <w:p w14:paraId="2F4EFF4C" w14:textId="77777777" w:rsidR="00E04773" w:rsidRPr="00B85670" w:rsidRDefault="00E04773" w:rsidP="00862192">
      <w:pPr>
        <w:jc w:val="center"/>
        <w:rPr>
          <w:rFonts w:ascii="Verdana" w:hAnsi="Verdana"/>
        </w:rPr>
      </w:pPr>
    </w:p>
    <w:p w14:paraId="04A4D4D7" w14:textId="7E3609B8" w:rsidR="00E04773" w:rsidRPr="00B85670" w:rsidRDefault="00E04773" w:rsidP="0078535A">
      <w:pPr>
        <w:ind w:firstLine="720"/>
        <w:jc w:val="both"/>
        <w:rPr>
          <w:rFonts w:ascii="Verdana" w:hAnsi="Verdana"/>
        </w:rPr>
      </w:pPr>
      <w:r w:rsidRPr="00B85670">
        <w:rPr>
          <w:rFonts w:ascii="Verdana" w:hAnsi="Verdana"/>
        </w:rPr>
        <w:t>1.</w:t>
      </w:r>
      <w:r w:rsidR="0078535A">
        <w:rPr>
          <w:rFonts w:ascii="Verdana" w:hAnsi="Verdana"/>
        </w:rPr>
        <w:t xml:space="preserve"> </w:t>
      </w:r>
      <w:r w:rsidRPr="00B85670">
        <w:rPr>
          <w:rFonts w:ascii="Verdana" w:hAnsi="Verdana"/>
          <w:bCs/>
        </w:rPr>
        <w:t xml:space="preserve">Šia sutartimi Nuomotojas </w:t>
      </w:r>
      <w:r w:rsidR="00E234EE">
        <w:rPr>
          <w:rFonts w:ascii="Verdana" w:hAnsi="Verdana"/>
          <w:bCs/>
        </w:rPr>
        <w:t>n</w:t>
      </w:r>
      <w:r w:rsidRPr="00B85670">
        <w:rPr>
          <w:rFonts w:ascii="Verdana" w:hAnsi="Verdana"/>
          <w:bCs/>
        </w:rPr>
        <w:t xml:space="preserve">uomininkui išnuomoja Marijampolės savivaldybei nuosavybės teise </w:t>
      </w:r>
      <w:r w:rsidRPr="00B85670">
        <w:rPr>
          <w:rFonts w:ascii="Verdana" w:hAnsi="Verdana"/>
        </w:rPr>
        <w:t>priklausantį turtą (toliau – turtas) _________________________________________________</w:t>
      </w:r>
      <w:r>
        <w:rPr>
          <w:rFonts w:ascii="Verdana" w:hAnsi="Verdana"/>
        </w:rPr>
        <w:t>_____________</w:t>
      </w:r>
    </w:p>
    <w:p w14:paraId="4285E17F" w14:textId="04127D65" w:rsidR="00E04773" w:rsidRPr="00B85670" w:rsidRDefault="00E04773" w:rsidP="00156CBC">
      <w:pPr>
        <w:ind w:firstLine="1134"/>
        <w:rPr>
          <w:rFonts w:ascii="Verdana" w:hAnsi="Verdana"/>
        </w:rPr>
      </w:pPr>
      <w:r w:rsidRPr="00B85670">
        <w:rPr>
          <w:rFonts w:ascii="Verdana" w:hAnsi="Verdana"/>
          <w:sz w:val="20"/>
        </w:rPr>
        <w:t>(nuomojamo turto pavadinimas, adresas, unikalus ar inventorizacijos Nr.,</w:t>
      </w:r>
    </w:p>
    <w:p w14:paraId="7921A352" w14:textId="77777777" w:rsidR="0078535A" w:rsidRDefault="00E04773" w:rsidP="0078535A">
      <w:pPr>
        <w:jc w:val="both"/>
        <w:rPr>
          <w:rFonts w:ascii="Verdana" w:hAnsi="Verdana"/>
        </w:rPr>
      </w:pPr>
      <w:r w:rsidRPr="00B85670">
        <w:rPr>
          <w:rFonts w:ascii="Verdana" w:hAnsi="Verdana"/>
        </w:rPr>
        <w:t>_______________________________________________________________</w:t>
      </w:r>
    </w:p>
    <w:p w14:paraId="41FE21C3" w14:textId="50E88A67" w:rsidR="0078535A" w:rsidRDefault="0078535A" w:rsidP="00156CBC">
      <w:pPr>
        <w:ind w:firstLine="3402"/>
        <w:rPr>
          <w:rFonts w:ascii="Verdana" w:hAnsi="Verdana"/>
        </w:rPr>
      </w:pPr>
      <w:r w:rsidRPr="00B85670">
        <w:rPr>
          <w:rFonts w:ascii="Verdana" w:hAnsi="Verdana"/>
          <w:sz w:val="20"/>
        </w:rPr>
        <w:t>statinio plotas, tūris ir kt.)</w:t>
      </w:r>
    </w:p>
    <w:p w14:paraId="2053E66B" w14:textId="2FF5E7DF" w:rsidR="00E04773" w:rsidRPr="00B85670" w:rsidRDefault="00E04773" w:rsidP="0078535A">
      <w:pPr>
        <w:jc w:val="both"/>
        <w:rPr>
          <w:rFonts w:ascii="Verdana" w:hAnsi="Verdana"/>
        </w:rPr>
      </w:pPr>
      <w:r w:rsidRPr="00B85670">
        <w:rPr>
          <w:rFonts w:ascii="Verdana" w:hAnsi="Verdana"/>
        </w:rPr>
        <w:t>________________________</w:t>
      </w:r>
      <w:r>
        <w:rPr>
          <w:rFonts w:ascii="Verdana" w:hAnsi="Verdana"/>
        </w:rPr>
        <w:t>_________</w:t>
      </w:r>
      <w:r w:rsidR="0078535A">
        <w:rPr>
          <w:rFonts w:ascii="Verdana" w:hAnsi="Verdana"/>
        </w:rPr>
        <w:t>_________________</w:t>
      </w:r>
      <w:r>
        <w:rPr>
          <w:rFonts w:ascii="Verdana" w:hAnsi="Verdana"/>
        </w:rPr>
        <w:t xml:space="preserve"> </w:t>
      </w:r>
      <w:r w:rsidRPr="00B85670">
        <w:rPr>
          <w:rFonts w:ascii="Verdana" w:hAnsi="Verdana"/>
        </w:rPr>
        <w:t>veiklai vykdyti.</w:t>
      </w:r>
    </w:p>
    <w:p w14:paraId="4DBB6B64" w14:textId="77777777" w:rsidR="00E04773" w:rsidRPr="00B85670" w:rsidRDefault="00E04773" w:rsidP="00E04773">
      <w:pPr>
        <w:ind w:left="1440" w:firstLine="720"/>
        <w:jc w:val="both"/>
        <w:rPr>
          <w:rFonts w:ascii="Verdana" w:hAnsi="Verdana"/>
        </w:rPr>
      </w:pPr>
      <w:r w:rsidRPr="00B85670">
        <w:rPr>
          <w:rFonts w:ascii="Verdana" w:hAnsi="Verdana"/>
          <w:sz w:val="20"/>
        </w:rPr>
        <w:t>(nurodyti turto naudojimo paskirtį)</w:t>
      </w:r>
    </w:p>
    <w:p w14:paraId="3DB86260" w14:textId="77777777" w:rsidR="00DE5B44" w:rsidRDefault="00E04773" w:rsidP="00156CBC">
      <w:pPr>
        <w:ind w:firstLine="709"/>
        <w:jc w:val="both"/>
        <w:rPr>
          <w:rFonts w:ascii="Verdana" w:hAnsi="Verdana"/>
        </w:rPr>
      </w:pPr>
      <w:r w:rsidRPr="00B85670">
        <w:rPr>
          <w:rFonts w:ascii="Verdana" w:hAnsi="Verdana"/>
        </w:rPr>
        <w:t>2. Nuomininkas už turto nuomą įsipareigoja mokėti nuomotojui nuompinigius – __________________________________</w:t>
      </w:r>
      <w:r w:rsidR="00DE5B44">
        <w:rPr>
          <w:rFonts w:ascii="Verdana" w:hAnsi="Verdana"/>
        </w:rPr>
        <w:t>_______________</w:t>
      </w:r>
      <w:r w:rsidRPr="00B85670">
        <w:rPr>
          <w:rFonts w:ascii="Verdana" w:hAnsi="Verdana"/>
        </w:rPr>
        <w:t xml:space="preserve"> </w:t>
      </w:r>
    </w:p>
    <w:p w14:paraId="597E6D65" w14:textId="14315C98" w:rsidR="00DE5B44" w:rsidRDefault="00DE5B44" w:rsidP="00156CBC">
      <w:pPr>
        <w:ind w:firstLine="4536"/>
        <w:rPr>
          <w:rFonts w:ascii="Verdana" w:hAnsi="Verdana"/>
        </w:rPr>
      </w:pPr>
      <w:r w:rsidRPr="00B85670">
        <w:rPr>
          <w:rFonts w:ascii="Verdana" w:hAnsi="Verdana"/>
          <w:sz w:val="20"/>
        </w:rPr>
        <w:t>(suma skaičiais ir žodžiais)</w:t>
      </w:r>
    </w:p>
    <w:p w14:paraId="067267DD" w14:textId="1176C35C" w:rsidR="00E04773" w:rsidRPr="00DE5B44" w:rsidRDefault="00E04773" w:rsidP="00DE5B44">
      <w:pPr>
        <w:jc w:val="both"/>
        <w:rPr>
          <w:rFonts w:ascii="Verdana" w:hAnsi="Verdana"/>
        </w:rPr>
      </w:pPr>
      <w:r w:rsidRPr="00B85670">
        <w:rPr>
          <w:rFonts w:ascii="Verdana" w:hAnsi="Verdana"/>
        </w:rPr>
        <w:t xml:space="preserve">per mėnesį/ketvirtį </w:t>
      </w:r>
      <w:r w:rsidRPr="00B85670">
        <w:rPr>
          <w:rFonts w:ascii="Verdana" w:hAnsi="Verdana"/>
          <w:i/>
          <w:iCs/>
        </w:rPr>
        <w:t>(nereikalingą žodį išbraukti</w:t>
      </w:r>
      <w:r w:rsidRPr="00DE5B44">
        <w:rPr>
          <w:rFonts w:ascii="Verdana" w:hAnsi="Verdana"/>
          <w:i/>
          <w:iCs/>
        </w:rPr>
        <w:t>)</w:t>
      </w:r>
      <w:r w:rsidRPr="00DE5B44">
        <w:rPr>
          <w:rFonts w:ascii="Verdana" w:hAnsi="Verdana"/>
        </w:rPr>
        <w:t xml:space="preserve">. </w:t>
      </w:r>
    </w:p>
    <w:p w14:paraId="22B98D66" w14:textId="526C0732" w:rsidR="00E04773" w:rsidRPr="00E74D9D" w:rsidRDefault="00E04773" w:rsidP="00156CBC">
      <w:pPr>
        <w:ind w:firstLine="720"/>
        <w:jc w:val="both"/>
        <w:rPr>
          <w:rFonts w:ascii="Verdana" w:hAnsi="Verdana"/>
        </w:rPr>
      </w:pPr>
      <w:r w:rsidRPr="00E74D9D">
        <w:rPr>
          <w:rFonts w:ascii="Verdana" w:hAnsi="Verdana"/>
        </w:rPr>
        <w:t xml:space="preserve">Nuomininkui, sudariusiam sutartį po viešo nuomos konkurso ar sudariusiam sutartį be konkurso, pradinis įnašas, lygus 3 mėnesių nuompinigių </w:t>
      </w:r>
      <w:r w:rsidRPr="00E74D9D">
        <w:rPr>
          <w:rFonts w:ascii="Verdana" w:hAnsi="Verdana"/>
        </w:rPr>
        <w:lastRenderedPageBreak/>
        <w:t xml:space="preserve">dydžiui, lieka nuomotojui kaip sutarties sąlygų įvykdymo užtikrinimas ir grąžinamas pasibaigus sutarties terminui ar nutraukus ją prieš terminą, su sąlyga, kad </w:t>
      </w:r>
      <w:r w:rsidR="00EF6BDA">
        <w:rPr>
          <w:rFonts w:ascii="Verdana" w:hAnsi="Verdana"/>
        </w:rPr>
        <w:t>N</w:t>
      </w:r>
      <w:r w:rsidRPr="00E74D9D">
        <w:rPr>
          <w:rFonts w:ascii="Verdana" w:hAnsi="Verdana"/>
        </w:rPr>
        <w:t>uomininkas tinkamai vykdė sutarties sąlygas.</w:t>
      </w:r>
    </w:p>
    <w:p w14:paraId="437249B0" w14:textId="77777777" w:rsidR="00E04773" w:rsidRPr="00B85670" w:rsidRDefault="00E04773" w:rsidP="00156CB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Verdana" w:hAnsi="Verdana"/>
        </w:rPr>
      </w:pPr>
      <w:r w:rsidRPr="00B85670">
        <w:rPr>
          <w:rFonts w:ascii="Verdana" w:hAnsi="Verdana"/>
        </w:rPr>
        <w:t xml:space="preserve">3. Nuomininkas, be nuompinigių, kas mėnesį apmoka sąskaitas už šaltą ir karštą vandenį, elektros energiją, dujas, šilumos energiją ir komunalines paslaugas (šiukšlių išvežimą, liftą, bendro naudojimo patalpų ir teritorijos valymą ir kitas). </w:t>
      </w:r>
    </w:p>
    <w:p w14:paraId="1281B14B" w14:textId="77777777" w:rsidR="00E04773" w:rsidRDefault="00E04773" w:rsidP="00156CBC">
      <w:pPr>
        <w:ind w:firstLine="720"/>
        <w:jc w:val="both"/>
        <w:rPr>
          <w:rFonts w:ascii="Verdana" w:hAnsi="Verdana"/>
        </w:rPr>
      </w:pPr>
      <w:r w:rsidRPr="00B85670">
        <w:rPr>
          <w:rFonts w:ascii="Verdana" w:hAnsi="Verdana"/>
        </w:rPr>
        <w:t>4. Nuomininkas moka nuompinigius (</w:t>
      </w:r>
      <w:r w:rsidRPr="00B85670">
        <w:rPr>
          <w:rFonts w:ascii="Verdana" w:hAnsi="Verdana"/>
          <w:sz w:val="20"/>
        </w:rPr>
        <w:t>pažymėti tinkamą</w:t>
      </w:r>
      <w:r w:rsidRPr="00B85670">
        <w:rPr>
          <w:rFonts w:ascii="Verdana" w:hAnsi="Verdana"/>
        </w:rPr>
        <w:t xml:space="preserve">) kas mėnesį / ketvirtį, prieš prasidedant </w:t>
      </w:r>
      <w:r>
        <w:rPr>
          <w:rFonts w:ascii="Verdana" w:hAnsi="Verdana"/>
        </w:rPr>
        <w:t xml:space="preserve"> </w:t>
      </w:r>
      <w:r w:rsidRPr="00B85670">
        <w:rPr>
          <w:rFonts w:ascii="Verdana" w:hAnsi="Verdana"/>
        </w:rPr>
        <w:t xml:space="preserve">mėnesiui/ketvirčiui, bet ne vėliau kaip iki einamojo mėnesio 10 (dešimtos) dienos / einamojo ketvirčio pirmojo mėnesio 10 (dešimtos) dienos (jeigu tai ne darbo diena, – iki kitos po jos einančios darbo dienos) pagal </w:t>
      </w:r>
      <w:r w:rsidRPr="00B85670">
        <w:rPr>
          <w:rFonts w:ascii="Verdana" w:hAnsi="Verdana"/>
          <w:color w:val="000000"/>
        </w:rPr>
        <w:t>nuomotojo pateiktą sąskaitą</w:t>
      </w:r>
      <w:r w:rsidRPr="00B85670">
        <w:rPr>
          <w:rFonts w:ascii="Verdana" w:hAnsi="Verdana"/>
        </w:rPr>
        <w:t>.</w:t>
      </w:r>
    </w:p>
    <w:p w14:paraId="147B413F" w14:textId="07CD201F" w:rsidR="00E04773" w:rsidRPr="002B302A" w:rsidRDefault="00E04773" w:rsidP="00156CBC">
      <w:pPr>
        <w:ind w:firstLine="720"/>
        <w:jc w:val="both"/>
        <w:rPr>
          <w:rFonts w:ascii="Verdana" w:hAnsi="Verdana"/>
        </w:rPr>
      </w:pPr>
      <w:r w:rsidRPr="002B302A">
        <w:rPr>
          <w:rFonts w:ascii="Verdana" w:hAnsi="Verdana"/>
        </w:rPr>
        <w:t>Jeigu turtas išnuomojamas ilgesniam nei 5 metų laikotarpiui, nuompinigiai perskaičiuojami kiekvieną kartą po 5 nuomos sutarties galiojimo metų.</w:t>
      </w:r>
    </w:p>
    <w:p w14:paraId="5782CDCD" w14:textId="77777777" w:rsidR="00E04773" w:rsidRPr="002B302A" w:rsidRDefault="00E04773" w:rsidP="00156CBC">
      <w:pPr>
        <w:ind w:firstLine="720"/>
        <w:jc w:val="both"/>
        <w:rPr>
          <w:rFonts w:ascii="Verdana" w:hAnsi="Verdana"/>
        </w:rPr>
      </w:pPr>
      <w:r w:rsidRPr="002B302A">
        <w:rPr>
          <w:rFonts w:ascii="Verdana" w:hAnsi="Verdana"/>
        </w:rPr>
        <w:t>Nuompinigiai perskaičiuojami taikant nuosekliai nuo nuomos sutarties pradžios kiekvienų iš praėjusių 5 metų Europos Sąjungos (toliau - ES) statistikos tarnybos skelbiamą ES valstybių narių suderintą vartotojų kainų indeksą (SVKI) (jo pokytį per praėjusių 12 mėnesių (vienų kalendorinių metų) laikotarpį). Kiekvienų metų SVKI metinis pokytis taikomas atskirai, laikantis šių taisyklių:</w:t>
      </w:r>
    </w:p>
    <w:p w14:paraId="501E08FD" w14:textId="77777777" w:rsidR="00E04773" w:rsidRPr="002B302A" w:rsidRDefault="00E04773" w:rsidP="00156CBC">
      <w:pPr>
        <w:ind w:firstLine="720"/>
        <w:jc w:val="both"/>
        <w:rPr>
          <w:rFonts w:ascii="Verdana" w:hAnsi="Verdana"/>
        </w:rPr>
      </w:pPr>
      <w:r w:rsidRPr="002B302A">
        <w:rPr>
          <w:rFonts w:ascii="Verdana" w:hAnsi="Verdana"/>
        </w:rPr>
        <w:t>(i) jeigu metinis SVKI pokytis yra teigiamas, taikomas faktinis pokytis, tačiau ne didesnis kaip 3 procentai per metus;</w:t>
      </w:r>
    </w:p>
    <w:p w14:paraId="2B4BB1BF" w14:textId="77777777" w:rsidR="00E04773" w:rsidRPr="002B302A" w:rsidRDefault="00E04773" w:rsidP="00156CBC">
      <w:pPr>
        <w:ind w:firstLine="720"/>
        <w:jc w:val="both"/>
        <w:rPr>
          <w:rFonts w:ascii="Verdana" w:hAnsi="Verdana"/>
        </w:rPr>
      </w:pPr>
      <w:r w:rsidRPr="002B302A">
        <w:rPr>
          <w:rFonts w:ascii="Verdana" w:hAnsi="Verdana"/>
        </w:rPr>
        <w:t>(ii) jeigu metinis SVKI pokytis yra lygus nuliui arba neigiamas, laikoma, kad atitinkamais metais SVKI pokytis yra 0 procentų, t. y. nuompinigiai nemažinami.</w:t>
      </w:r>
    </w:p>
    <w:p w14:paraId="11EEAC14" w14:textId="77777777" w:rsidR="00E04773" w:rsidRPr="002B302A" w:rsidRDefault="00E04773" w:rsidP="00156CBC">
      <w:pPr>
        <w:ind w:firstLine="720"/>
        <w:jc w:val="both"/>
        <w:rPr>
          <w:rFonts w:ascii="Verdana" w:hAnsi="Verdana"/>
        </w:rPr>
      </w:pPr>
      <w:r w:rsidRPr="002B302A">
        <w:rPr>
          <w:rFonts w:ascii="Verdana" w:hAnsi="Verdana"/>
        </w:rPr>
        <w:t>Metiniai SVKI pokyčiai taikomi kaupiamuoju (komponuojamuoju) būdu, juos dauginant tarpusavyje.</w:t>
      </w:r>
    </w:p>
    <w:p w14:paraId="0C4C3DE1" w14:textId="77777777" w:rsidR="00E04773" w:rsidRPr="002B302A" w:rsidRDefault="00E04773" w:rsidP="00156CBC">
      <w:pPr>
        <w:ind w:firstLine="720"/>
        <w:jc w:val="both"/>
        <w:rPr>
          <w:rFonts w:ascii="Verdana" w:hAnsi="Verdana"/>
        </w:rPr>
      </w:pPr>
      <w:r w:rsidRPr="002B302A">
        <w:rPr>
          <w:rFonts w:ascii="Verdana" w:hAnsi="Verdana"/>
        </w:rPr>
        <w:t>Po perskaičiavimo nustatytas naujas nuompinigių dydis vėliau po 5 metų perskaičiuojamas aukščiau šiame punkte nustatyta tvarka.</w:t>
      </w:r>
    </w:p>
    <w:p w14:paraId="63EEA692" w14:textId="77777777" w:rsidR="00E04773" w:rsidRPr="00B85670" w:rsidRDefault="00E04773" w:rsidP="00156CBC">
      <w:pPr>
        <w:ind w:firstLine="720"/>
        <w:jc w:val="both"/>
        <w:rPr>
          <w:rFonts w:ascii="Verdana" w:hAnsi="Verdana"/>
        </w:rPr>
      </w:pPr>
      <w:r w:rsidRPr="00B85670">
        <w:rPr>
          <w:rFonts w:ascii="Verdana" w:hAnsi="Verdana"/>
        </w:rPr>
        <w:t>5. Nuompinigiai ir mokesčiai už komunalines paslaugas pradedami skaičiuoti nuo turto perdavimo ir priėmimo akto pasirašymo dienos.</w:t>
      </w:r>
    </w:p>
    <w:p w14:paraId="2D4874DA" w14:textId="77777777" w:rsidR="00425015" w:rsidRPr="00B85670" w:rsidRDefault="00425015" w:rsidP="00862192">
      <w:pPr>
        <w:jc w:val="both"/>
        <w:rPr>
          <w:rFonts w:ascii="Verdana" w:hAnsi="Verdana"/>
        </w:rPr>
      </w:pPr>
    </w:p>
    <w:p w14:paraId="20FFDE46" w14:textId="432E2FE5" w:rsidR="00E04773" w:rsidRPr="00DF0F4A" w:rsidRDefault="00E04773" w:rsidP="00862192">
      <w:pPr>
        <w:jc w:val="center"/>
        <w:rPr>
          <w:rFonts w:ascii="Verdana" w:hAnsi="Verdana"/>
          <w:b/>
          <w:bCs/>
        </w:rPr>
      </w:pPr>
      <w:r w:rsidRPr="00DF0F4A">
        <w:rPr>
          <w:rFonts w:ascii="Verdana" w:hAnsi="Verdana"/>
          <w:b/>
          <w:bCs/>
        </w:rPr>
        <w:t>II. NUOMOS TERMINAS</w:t>
      </w:r>
    </w:p>
    <w:p w14:paraId="12FEDA5B" w14:textId="77777777" w:rsidR="00E04773" w:rsidRPr="00B85670" w:rsidRDefault="00E04773" w:rsidP="00862192">
      <w:pPr>
        <w:jc w:val="center"/>
        <w:rPr>
          <w:rFonts w:ascii="Verdana" w:hAnsi="Verdana"/>
        </w:rPr>
      </w:pPr>
    </w:p>
    <w:p w14:paraId="560B8E01" w14:textId="39F4767A" w:rsidR="00E04773" w:rsidRPr="00B85670" w:rsidRDefault="00E04773" w:rsidP="00E04773">
      <w:pPr>
        <w:ind w:firstLine="720"/>
        <w:jc w:val="both"/>
        <w:rPr>
          <w:rFonts w:ascii="Verdana" w:hAnsi="Verdana"/>
        </w:rPr>
      </w:pPr>
      <w:r w:rsidRPr="00B85670">
        <w:rPr>
          <w:rFonts w:ascii="Verdana" w:hAnsi="Verdana"/>
        </w:rPr>
        <w:t>6. Nuomos terminas nustatomas _________</w:t>
      </w:r>
      <w:r w:rsidR="003620A1">
        <w:rPr>
          <w:rFonts w:ascii="Verdana" w:hAnsi="Verdana"/>
        </w:rPr>
        <w:t xml:space="preserve"> </w:t>
      </w:r>
      <w:r w:rsidRPr="00B85670">
        <w:rPr>
          <w:rFonts w:ascii="Verdana" w:hAnsi="Verdana"/>
        </w:rPr>
        <w:t>metai-(ų) nuo turto perdavimo ir priėmimo akto pasirašymo dienos.</w:t>
      </w:r>
    </w:p>
    <w:p w14:paraId="14539801" w14:textId="40227826" w:rsidR="00E04773" w:rsidRDefault="00E04773" w:rsidP="00E04773">
      <w:pPr>
        <w:ind w:firstLine="720"/>
        <w:jc w:val="both"/>
        <w:rPr>
          <w:rFonts w:ascii="Verdana" w:hAnsi="Verdana"/>
        </w:rPr>
      </w:pPr>
      <w:r w:rsidRPr="00B85670">
        <w:rPr>
          <w:rFonts w:ascii="Verdana" w:hAnsi="Verdana"/>
        </w:rPr>
        <w:t xml:space="preserve">7. Pasibaigus nuomos terminui visiškai savo įsipareigojimus vykdęs Nuomininkas turi teisę pratęsti nuomos santykius papildomam šalių atskirai sutartam terminui (ne ilgesniam kaip 15 metų, įskaitant nuomos termino pratęsimą); tokiu atveju Nuomininkas privalo ne vėliau kaip prieš du mėnesius iki nuomos sutarties pabaigos pranešti Nuomotojui apie pageidavimą sudaryti nuomos sutartį naujam terminui. Sudarant sutartį naujam terminui nuompinigių dydis perskaičiuojamas </w:t>
      </w:r>
      <w:r w:rsidR="00053D26">
        <w:rPr>
          <w:rFonts w:ascii="Verdana" w:hAnsi="Verdana"/>
        </w:rPr>
        <w:t>sutarties 4 punkte</w:t>
      </w:r>
      <w:r w:rsidRPr="00B85670">
        <w:rPr>
          <w:rFonts w:ascii="Verdana" w:hAnsi="Verdana"/>
        </w:rPr>
        <w:t xml:space="preserve"> nustatyta tvarka. </w:t>
      </w:r>
    </w:p>
    <w:p w14:paraId="54AC5285" w14:textId="77777777" w:rsidR="00E04773" w:rsidRPr="00B85670" w:rsidRDefault="00E04773" w:rsidP="00E04773">
      <w:pPr>
        <w:ind w:firstLine="720"/>
        <w:jc w:val="both"/>
        <w:rPr>
          <w:rFonts w:ascii="Verdana" w:hAnsi="Verdana"/>
        </w:rPr>
      </w:pPr>
      <w:r w:rsidRPr="00B85670">
        <w:rPr>
          <w:rFonts w:ascii="Verdana" w:hAnsi="Verdana"/>
        </w:rPr>
        <w:t>8. Nuomininkui draudžiama išpirkti nuomojamą ilgalaikį materialųjį turtą. Jis gali dalyvauti parduodant šį turtą Valstybės ir savivaldybių nekilnojamųjų daiktų pardavimo viešame aukcione aprašo nustatyta tvarka.</w:t>
      </w:r>
    </w:p>
    <w:p w14:paraId="4F75C2A3" w14:textId="77777777" w:rsidR="00425015" w:rsidRPr="00B85670" w:rsidRDefault="00425015" w:rsidP="00862192">
      <w:pPr>
        <w:jc w:val="both"/>
        <w:rPr>
          <w:rFonts w:ascii="Verdana" w:hAnsi="Verdana"/>
        </w:rPr>
      </w:pPr>
    </w:p>
    <w:p w14:paraId="35BB579E" w14:textId="42120359" w:rsidR="00E04773" w:rsidRPr="00DF0F4A" w:rsidRDefault="00DF0F4A" w:rsidP="00862192">
      <w:pPr>
        <w:jc w:val="center"/>
        <w:rPr>
          <w:rFonts w:ascii="Verdana" w:hAnsi="Verdana"/>
          <w:b/>
          <w:bCs/>
        </w:rPr>
      </w:pPr>
      <w:r w:rsidRPr="00DF0F4A">
        <w:rPr>
          <w:rFonts w:ascii="Verdana" w:hAnsi="Verdana"/>
          <w:b/>
          <w:bCs/>
        </w:rPr>
        <w:t>III</w:t>
      </w:r>
      <w:r w:rsidR="00E04773" w:rsidRPr="00DF0F4A">
        <w:rPr>
          <w:rFonts w:ascii="Verdana" w:hAnsi="Verdana"/>
          <w:b/>
          <w:bCs/>
        </w:rPr>
        <w:t>. ŠALIŲ PAREIGOS</w:t>
      </w:r>
    </w:p>
    <w:p w14:paraId="6F1D1C3E" w14:textId="77777777" w:rsidR="00E04773" w:rsidRPr="00B85670" w:rsidRDefault="00E04773" w:rsidP="00862192">
      <w:pPr>
        <w:jc w:val="center"/>
        <w:rPr>
          <w:rFonts w:ascii="Verdana" w:hAnsi="Verdana"/>
        </w:rPr>
      </w:pPr>
    </w:p>
    <w:p w14:paraId="4AD15A2E" w14:textId="77777777" w:rsidR="00E04773" w:rsidRPr="00B85670" w:rsidRDefault="00E04773" w:rsidP="00E04773">
      <w:pPr>
        <w:ind w:firstLine="720"/>
        <w:jc w:val="both"/>
        <w:rPr>
          <w:rFonts w:ascii="Verdana" w:hAnsi="Verdana"/>
        </w:rPr>
      </w:pPr>
      <w:r w:rsidRPr="00B85670">
        <w:rPr>
          <w:rFonts w:ascii="Verdana" w:hAnsi="Verdana"/>
        </w:rPr>
        <w:t>9. Nuomotojas įsipareigoja:</w:t>
      </w:r>
    </w:p>
    <w:p w14:paraId="5C7D60AA" w14:textId="77777777" w:rsidR="00E04773" w:rsidRPr="00B85670" w:rsidRDefault="00E04773" w:rsidP="00E04773">
      <w:pPr>
        <w:ind w:firstLine="720"/>
        <w:jc w:val="both"/>
        <w:rPr>
          <w:rFonts w:ascii="Verdana" w:hAnsi="Verdana"/>
        </w:rPr>
      </w:pPr>
      <w:r w:rsidRPr="00B85670">
        <w:rPr>
          <w:rFonts w:ascii="Verdana" w:hAnsi="Verdana"/>
        </w:rPr>
        <w:lastRenderedPageBreak/>
        <w:t>9.1. per _______ darbo dienas nuo šios sutarties pasirašymo perduoti Nuomininkui nuomojamą turtą pagal perdavimo ir priėmimo aktą.</w:t>
      </w:r>
    </w:p>
    <w:p w14:paraId="50F23E50" w14:textId="77777777" w:rsidR="00E04773" w:rsidRPr="00B85670" w:rsidRDefault="00E04773" w:rsidP="00E04773">
      <w:pPr>
        <w:ind w:firstLine="720"/>
        <w:jc w:val="both"/>
        <w:rPr>
          <w:rFonts w:ascii="Verdana" w:hAnsi="Verdana"/>
        </w:rPr>
      </w:pPr>
      <w:r w:rsidRPr="00B85670">
        <w:rPr>
          <w:rFonts w:ascii="Verdana" w:hAnsi="Verdana"/>
        </w:rPr>
        <w:t>9.2. šios sutarties galiojimo laikotarpiu atlikti nuomojamo turto ar su juo susijusių inžinerinių sistemų kapitalinio remonto darbus, kai atliekami viso objekto, kurio dalis nuomojama, arba su tuo objektu susijusių inžinerinių tinklų kapitalinio remonto darbai.</w:t>
      </w:r>
    </w:p>
    <w:p w14:paraId="784D53C2" w14:textId="77777777" w:rsidR="00E04773" w:rsidRPr="00B85670" w:rsidRDefault="00E04773" w:rsidP="00E04773">
      <w:pPr>
        <w:ind w:firstLine="720"/>
        <w:jc w:val="both"/>
        <w:rPr>
          <w:rFonts w:ascii="Verdana" w:hAnsi="Verdana"/>
        </w:rPr>
      </w:pPr>
      <w:r w:rsidRPr="00B85670">
        <w:rPr>
          <w:rFonts w:ascii="Verdana" w:hAnsi="Verdana"/>
        </w:rPr>
        <w:t>10. Nuomininkas įsipareigoja:</w:t>
      </w:r>
    </w:p>
    <w:p w14:paraId="49932B5E" w14:textId="77777777" w:rsidR="00E04773" w:rsidRPr="00B85670" w:rsidRDefault="00E04773" w:rsidP="00E04773">
      <w:pPr>
        <w:ind w:firstLine="720"/>
        <w:jc w:val="both"/>
        <w:rPr>
          <w:rFonts w:ascii="Verdana" w:hAnsi="Verdana"/>
        </w:rPr>
      </w:pPr>
      <w:r w:rsidRPr="00B85670">
        <w:rPr>
          <w:rFonts w:ascii="Verdana" w:hAnsi="Verdana"/>
        </w:rPr>
        <w:t xml:space="preserve">10.1. naudoti turtą pagal paskirtį, griežtai laikytis </w:t>
      </w:r>
      <w:r>
        <w:rPr>
          <w:rFonts w:ascii="Verdana" w:hAnsi="Verdana"/>
        </w:rPr>
        <w:t xml:space="preserve">ir užtikrinti </w:t>
      </w:r>
      <w:r w:rsidRPr="00B85670">
        <w:rPr>
          <w:rFonts w:ascii="Verdana" w:hAnsi="Verdana"/>
        </w:rPr>
        <w:t>šios paskirties turtui keliamų priežiūros, priešgaisrinės saugos ir sanitarinių reikalavimų, saugoti turtą nuo sugadinimo ir dingimo, užtikrinti esančių energetikos įrenginių eksploatavimą ir techninę saugą;</w:t>
      </w:r>
    </w:p>
    <w:p w14:paraId="2DF39296" w14:textId="77777777" w:rsidR="00E04773" w:rsidRPr="00B85670" w:rsidRDefault="00E04773" w:rsidP="00E04773">
      <w:pPr>
        <w:ind w:firstLine="720"/>
        <w:jc w:val="both"/>
        <w:rPr>
          <w:rFonts w:ascii="Verdana" w:hAnsi="Verdana"/>
        </w:rPr>
      </w:pPr>
      <w:r w:rsidRPr="00B85670">
        <w:rPr>
          <w:rFonts w:ascii="Verdana" w:hAnsi="Verdana"/>
        </w:rPr>
        <w:t>10.2. savo lėšomis parengti turtą pasikeičiantiems metų sezonams, atlikti nuomojamo turto priežiūros ir einamojo remonto darbus;</w:t>
      </w:r>
    </w:p>
    <w:p w14:paraId="744B4B5F" w14:textId="77777777" w:rsidR="00E04773" w:rsidRPr="00B85670" w:rsidRDefault="00E04773" w:rsidP="00E04773">
      <w:pPr>
        <w:ind w:firstLine="720"/>
        <w:jc w:val="both"/>
        <w:rPr>
          <w:rFonts w:ascii="Verdana" w:hAnsi="Verdana"/>
        </w:rPr>
      </w:pPr>
      <w:r w:rsidRPr="00B85670">
        <w:rPr>
          <w:rFonts w:ascii="Verdana" w:hAnsi="Verdana"/>
        </w:rPr>
        <w:t>10.3. per 10 kalendorinių dienų nuo turto perdavimo ir priėmimo akto pasirašymo dienos sudaryti su atitinkamomis įmonėmis ir organizacijomis sutartis dėl atsiskaitymo už komunalines ir kitas paslaugas arba (ir) mokėti mokesčius pagal Nuomotojo pateiktas sąskaitas;</w:t>
      </w:r>
    </w:p>
    <w:p w14:paraId="07977546" w14:textId="5BABC828" w:rsidR="00E04773" w:rsidRDefault="00E04773" w:rsidP="00E04773">
      <w:pPr>
        <w:ind w:firstLine="709"/>
        <w:jc w:val="both"/>
        <w:rPr>
          <w:rFonts w:ascii="Verdana" w:hAnsi="Verdana"/>
          <w:color w:val="000000"/>
        </w:rPr>
      </w:pPr>
      <w:r>
        <w:rPr>
          <w:rFonts w:ascii="Verdana" w:hAnsi="Verdana"/>
          <w:color w:val="000000"/>
        </w:rPr>
        <w:t>10.4. laiku mokėti pagal sutartį priklausančias įmokas ir mokesčius;</w:t>
      </w:r>
      <w:r>
        <w:rPr>
          <w:rFonts w:ascii="Verdana" w:hAnsi="Verdana"/>
          <w:color w:val="000000"/>
          <w:shd w:val="clear" w:color="auto" w:fill="FFFFFF"/>
        </w:rPr>
        <w:t xml:space="preserve"> mokesčius, susijusius su išsinuomotu turtu (už patalpų eksploataciją, komunalines paslaugas, šilumos bei elektros energiją ir ryšio paslaugas), tenkančią išlaidų dalį už bendrųjų konstrukcijų ar inžinerinių įrenginių tvarkymą (avarijų likvidavimą ir kt.) ir pastatų priežiūrą;</w:t>
      </w:r>
    </w:p>
    <w:p w14:paraId="587AB859" w14:textId="77777777" w:rsidR="00E04773" w:rsidRPr="00A221E5" w:rsidRDefault="00E04773" w:rsidP="00E04773">
      <w:pPr>
        <w:ind w:firstLine="720"/>
        <w:jc w:val="both"/>
        <w:rPr>
          <w:rFonts w:ascii="Verdana" w:hAnsi="Verdana"/>
        </w:rPr>
      </w:pPr>
      <w:r>
        <w:rPr>
          <w:rFonts w:ascii="Verdana" w:hAnsi="Verdana"/>
          <w:color w:val="000000"/>
        </w:rPr>
        <w:t>10.5</w:t>
      </w:r>
      <w:r w:rsidRPr="00A221E5">
        <w:rPr>
          <w:rFonts w:ascii="Verdana" w:hAnsi="Verdana"/>
        </w:rPr>
        <w:t>. raštu informuoti nuomotoją ne vėliau kaip prieš 2 mėnesius pageidaujant nutraukti nuomos teisinius santykius prieš terminą</w:t>
      </w:r>
      <w:r>
        <w:rPr>
          <w:rFonts w:ascii="Verdana" w:hAnsi="Verdana"/>
        </w:rPr>
        <w:t>;</w:t>
      </w:r>
    </w:p>
    <w:p w14:paraId="76FF17D4" w14:textId="77777777" w:rsidR="00E04773" w:rsidRDefault="00E04773" w:rsidP="00E04773">
      <w:pPr>
        <w:ind w:firstLine="720"/>
        <w:jc w:val="both"/>
        <w:rPr>
          <w:rFonts w:ascii="Verdana" w:hAnsi="Verdana"/>
        </w:rPr>
      </w:pPr>
      <w:r w:rsidRPr="00B85670">
        <w:rPr>
          <w:rFonts w:ascii="Verdana" w:hAnsi="Verdana"/>
        </w:rPr>
        <w:t>10.</w:t>
      </w:r>
      <w:r>
        <w:rPr>
          <w:rFonts w:ascii="Verdana" w:hAnsi="Verdana"/>
        </w:rPr>
        <w:t>6</w:t>
      </w:r>
      <w:r w:rsidRPr="00B85670">
        <w:rPr>
          <w:rFonts w:ascii="Verdana" w:hAnsi="Verdana"/>
        </w:rPr>
        <w:t>. pasibaigus šios sutarties terminui arba ją nutraukus prieš terminą, per 10 dienų perduoti pagal aktą tvarkingą turtą su visais atliktais pertvarkymais, kurių negalima atskirti nepadarant turtui žalos;</w:t>
      </w:r>
    </w:p>
    <w:p w14:paraId="334216A1" w14:textId="6FD20827" w:rsidR="00E04773" w:rsidRPr="00E04773" w:rsidRDefault="00E04773" w:rsidP="00E04773">
      <w:pPr>
        <w:ind w:firstLine="720"/>
        <w:jc w:val="both"/>
      </w:pPr>
      <w:r>
        <w:rPr>
          <w:rFonts w:ascii="Verdana" w:hAnsi="Verdana"/>
        </w:rPr>
        <w:t>10.7</w:t>
      </w:r>
      <w:r w:rsidRPr="007D3DC6">
        <w:rPr>
          <w:rFonts w:ascii="Verdana" w:hAnsi="Verdana"/>
        </w:rPr>
        <w:t>. Lietuvos Respublikos teisės aktų nustatyta tvarka sudaryti žemės nuomos sutartį</w:t>
      </w:r>
      <w:r w:rsidRPr="00E04773">
        <w:rPr>
          <w:rFonts w:ascii="Verdana" w:hAnsi="Verdana"/>
        </w:rPr>
        <w:t>;</w:t>
      </w:r>
    </w:p>
    <w:p w14:paraId="096AE6A6" w14:textId="77777777" w:rsidR="00E04773" w:rsidRPr="00B85670" w:rsidRDefault="00E04773" w:rsidP="00E04773">
      <w:pPr>
        <w:pStyle w:val="BodyText2"/>
        <w:spacing w:after="0" w:line="240" w:lineRule="auto"/>
        <w:ind w:firstLine="720"/>
        <w:jc w:val="both"/>
        <w:rPr>
          <w:rFonts w:ascii="Verdana" w:hAnsi="Verdana"/>
        </w:rPr>
      </w:pPr>
      <w:r w:rsidRPr="00B85670">
        <w:rPr>
          <w:rFonts w:ascii="Verdana" w:hAnsi="Verdana"/>
        </w:rPr>
        <w:t>10.</w:t>
      </w:r>
      <w:r>
        <w:rPr>
          <w:rFonts w:ascii="Verdana" w:hAnsi="Verdana"/>
        </w:rPr>
        <w:t>8</w:t>
      </w:r>
      <w:r w:rsidRPr="00B85670">
        <w:rPr>
          <w:rFonts w:ascii="Verdana" w:hAnsi="Verdana"/>
        </w:rPr>
        <w:t>. sudaryti Nuomotojo atstovui sąlygas tikrinti nuomojamo turto būklę;</w:t>
      </w:r>
    </w:p>
    <w:p w14:paraId="651F1EB5" w14:textId="77777777" w:rsidR="00E04773" w:rsidRPr="00B85670" w:rsidRDefault="00E04773" w:rsidP="00E04773">
      <w:pPr>
        <w:ind w:firstLine="720"/>
        <w:jc w:val="both"/>
        <w:rPr>
          <w:rFonts w:ascii="Verdana" w:hAnsi="Verdana"/>
        </w:rPr>
      </w:pPr>
      <w:r w:rsidRPr="00B85670">
        <w:rPr>
          <w:rFonts w:ascii="Verdana" w:hAnsi="Verdana"/>
        </w:rPr>
        <w:t>10.</w:t>
      </w:r>
      <w:r>
        <w:rPr>
          <w:rFonts w:ascii="Verdana" w:hAnsi="Verdana"/>
        </w:rPr>
        <w:t>9</w:t>
      </w:r>
      <w:r w:rsidRPr="00B85670">
        <w:rPr>
          <w:rFonts w:ascii="Verdana" w:hAnsi="Verdana"/>
        </w:rPr>
        <w:t>. pasibaigus sutarties terminui arbą ją nutraukus prieš terminą, iki turto perdavimo Nuomotojui pagal turto perdavimo ir priėmimo aktą dienos, įvykdyti visus mokestinius įsipareigojimus, susijusius su išsinuomotu turtu.</w:t>
      </w:r>
    </w:p>
    <w:p w14:paraId="75E9ECA1" w14:textId="77777777" w:rsidR="00E04773" w:rsidRPr="00B85670" w:rsidRDefault="00E04773" w:rsidP="00E04773">
      <w:pPr>
        <w:pStyle w:val="BodyText2"/>
        <w:spacing w:after="0" w:line="240" w:lineRule="auto"/>
        <w:ind w:firstLine="720"/>
        <w:jc w:val="both"/>
        <w:rPr>
          <w:rFonts w:ascii="Verdana" w:hAnsi="Verdana"/>
        </w:rPr>
      </w:pPr>
      <w:r w:rsidRPr="00B85670">
        <w:rPr>
          <w:rFonts w:ascii="Verdana" w:hAnsi="Verdana"/>
        </w:rPr>
        <w:t>11. Nuomininkui draudžiama įkeisti nuomos teisę ar perduoti ją kaip turtinį įnašą, ar kitaip suvaržyti sutartyje nustatytų turto nuomos teisių, be raštiško Nuomotojo sutikimo subnuomoti nuomojamą turtą arba kitaip leisti kitiems asmenims juo naudotis.</w:t>
      </w:r>
    </w:p>
    <w:p w14:paraId="2A27C564" w14:textId="77777777" w:rsidR="00E04773" w:rsidRPr="00B85670" w:rsidRDefault="00E04773" w:rsidP="00E04773">
      <w:pPr>
        <w:ind w:firstLine="720"/>
        <w:jc w:val="both"/>
        <w:rPr>
          <w:rFonts w:ascii="Verdana" w:hAnsi="Verdana"/>
        </w:rPr>
      </w:pPr>
      <w:r w:rsidRPr="00B85670">
        <w:rPr>
          <w:rFonts w:ascii="Verdana" w:hAnsi="Verdana"/>
        </w:rPr>
        <w:t>12. Turto kapitalinio remonto arba rekonstravimo darbus (pagerinti turtą), pritaikydamas turtą savo veiklai Nuomininkas gali atlikti tik Nuomotojui sutikus. Sutikimas dėl Nuomininko teisės atlikti kapitalinio remonto arba rekonstravimo darbus (pagerinti turtą) duodamas raštu. Nuomotojo lėšos, panaudotos turtui pagerinti ar pertvarkyti, neatlyginamos.</w:t>
      </w:r>
    </w:p>
    <w:p w14:paraId="52CC4C31" w14:textId="27079457" w:rsidR="00E04773" w:rsidRPr="00B85670" w:rsidRDefault="00E04773" w:rsidP="00E04773">
      <w:pPr>
        <w:ind w:firstLine="720"/>
        <w:jc w:val="both"/>
        <w:rPr>
          <w:rFonts w:ascii="Verdana" w:hAnsi="Verdana"/>
        </w:rPr>
      </w:pPr>
      <w:r w:rsidRPr="00B85670">
        <w:rPr>
          <w:rFonts w:ascii="Verdana" w:hAnsi="Verdana"/>
        </w:rPr>
        <w:t xml:space="preserve">13. Nuomininkas savo lėšomis per 10 kalendorinių dienų nuo sutarties pasirašymo dienos įstatymų nustatyta tvarka įregistruoja sutartį Nekilnojamojo turto registre ir pateikia įregistravimo faktą patvirtinančius dokumentus Nuomotojui. Pasibaigus nuomos sutarties terminui, arba ją nutraukus prieš terminą, </w:t>
      </w:r>
      <w:r w:rsidR="00EF6BDA">
        <w:rPr>
          <w:rFonts w:ascii="Verdana" w:hAnsi="Verdana"/>
        </w:rPr>
        <w:t>N</w:t>
      </w:r>
      <w:r w:rsidRPr="00B85670">
        <w:rPr>
          <w:rFonts w:ascii="Verdana" w:hAnsi="Verdana"/>
        </w:rPr>
        <w:t>uomininkas tokia pat tvarka išregistruoja sutartį iš Nekilnojamojo turto registro.</w:t>
      </w:r>
    </w:p>
    <w:p w14:paraId="03A71923" w14:textId="440F321F" w:rsidR="00540DDE" w:rsidRPr="00B85670" w:rsidRDefault="00540DDE" w:rsidP="00ED6A89">
      <w:pPr>
        <w:tabs>
          <w:tab w:val="left" w:pos="0"/>
        </w:tabs>
        <w:ind w:firstLine="720"/>
        <w:jc w:val="both"/>
        <w:rPr>
          <w:rFonts w:ascii="Verdana" w:hAnsi="Verdana"/>
        </w:rPr>
      </w:pPr>
      <w:r w:rsidRPr="00B85670">
        <w:rPr>
          <w:rFonts w:ascii="Verdana" w:hAnsi="Verdana"/>
        </w:rPr>
        <w:lastRenderedPageBreak/>
        <w:t>14. Per 15 kalendorinių dienų nuo sutarties pasirašymo dienos savo lėšomis apdraudžia turtą nuo žalos, kuri gali būti padaryta dėl ugnies, vandens, gamtos jėgų, vagysčių ir trečiųjų asmenų neteisėtų veikų ir pateikia Nuomotojui apdraudimo faktą patvirtinančius dokumentus.</w:t>
      </w:r>
    </w:p>
    <w:p w14:paraId="7B74E842" w14:textId="77777777" w:rsidR="00540DDE" w:rsidRDefault="00540DDE" w:rsidP="00862192">
      <w:pPr>
        <w:jc w:val="center"/>
        <w:rPr>
          <w:rFonts w:ascii="Verdana" w:hAnsi="Verdana"/>
        </w:rPr>
      </w:pPr>
    </w:p>
    <w:p w14:paraId="4EFF1613" w14:textId="0CA0FA5A" w:rsidR="00540DDE" w:rsidRPr="00DF0F4A" w:rsidRDefault="00DF0F4A" w:rsidP="00862192">
      <w:pPr>
        <w:jc w:val="center"/>
        <w:rPr>
          <w:rFonts w:ascii="Verdana" w:hAnsi="Verdana"/>
          <w:b/>
          <w:bCs/>
        </w:rPr>
      </w:pPr>
      <w:r>
        <w:rPr>
          <w:rFonts w:ascii="Verdana" w:hAnsi="Verdana"/>
          <w:b/>
          <w:bCs/>
        </w:rPr>
        <w:t>I</w:t>
      </w:r>
      <w:r w:rsidR="00540DDE" w:rsidRPr="00DF0F4A">
        <w:rPr>
          <w:rFonts w:ascii="Verdana" w:hAnsi="Verdana"/>
          <w:b/>
          <w:bCs/>
        </w:rPr>
        <w:t>V. ŠALIŲ ATSAKOMYBĖ</w:t>
      </w:r>
    </w:p>
    <w:p w14:paraId="2AFEB889" w14:textId="77777777" w:rsidR="00540DDE" w:rsidRPr="00B85670" w:rsidRDefault="00540DDE" w:rsidP="00862192">
      <w:pPr>
        <w:jc w:val="center"/>
        <w:rPr>
          <w:rFonts w:ascii="Verdana" w:hAnsi="Verdana"/>
        </w:rPr>
      </w:pPr>
    </w:p>
    <w:p w14:paraId="08FA2D40" w14:textId="77777777" w:rsidR="00540DDE" w:rsidRPr="00B85670" w:rsidRDefault="00540DDE" w:rsidP="00540DDE">
      <w:pPr>
        <w:ind w:firstLine="720"/>
        <w:jc w:val="both"/>
        <w:rPr>
          <w:rFonts w:ascii="Verdana" w:hAnsi="Verdana"/>
        </w:rPr>
      </w:pPr>
      <w:r w:rsidRPr="00B85670">
        <w:rPr>
          <w:rFonts w:ascii="Verdana" w:hAnsi="Verdana"/>
        </w:rPr>
        <w:t>15. Nuomininkas, šioje sutartyje nustatytu laiku nesumokėjęs nuompinigių, moka delspinigius už kiekvieną pavėluotą dieną – 0,05 proc. nuo nesumokėtos nuompinigių sumos.</w:t>
      </w:r>
    </w:p>
    <w:p w14:paraId="00A69CB0" w14:textId="77777777" w:rsidR="00540DDE" w:rsidRPr="00B85670" w:rsidRDefault="00540DDE" w:rsidP="00540DDE">
      <w:pPr>
        <w:ind w:firstLine="720"/>
        <w:jc w:val="both"/>
        <w:rPr>
          <w:rFonts w:ascii="Verdana" w:hAnsi="Verdana"/>
        </w:rPr>
      </w:pPr>
      <w:r w:rsidRPr="00B85670">
        <w:rPr>
          <w:rFonts w:ascii="Verdana" w:hAnsi="Verdana"/>
        </w:rPr>
        <w:t>16. Jeigu Nuomininkas pažeidžia šios sutarties sąlygas, jis atlygina visas Nuomotojo išlaidas, turėtas dėl šioje sutartyje numatytų įsipareigojimų nevykdymo.</w:t>
      </w:r>
    </w:p>
    <w:p w14:paraId="12D5B467" w14:textId="77777777" w:rsidR="00540DDE" w:rsidRPr="00B85670" w:rsidRDefault="00540DDE" w:rsidP="00540DDE">
      <w:pPr>
        <w:ind w:firstLine="720"/>
        <w:jc w:val="both"/>
        <w:rPr>
          <w:rFonts w:ascii="Verdana" w:hAnsi="Verdana"/>
        </w:rPr>
      </w:pPr>
      <w:r w:rsidRPr="00B85670">
        <w:rPr>
          <w:rFonts w:ascii="Verdana" w:hAnsi="Verdana"/>
        </w:rPr>
        <w:t>17. Nuomininkas privalo imtis visų įmanomų priemonių Nuomotojo jam patikėto turto saugumui užtikrinti ir atsako už šio turto praradimą ar sužalojimą.</w:t>
      </w:r>
    </w:p>
    <w:p w14:paraId="1262C14B" w14:textId="77777777" w:rsidR="00425015" w:rsidRDefault="00425015" w:rsidP="00862192">
      <w:pPr>
        <w:jc w:val="center"/>
        <w:rPr>
          <w:rFonts w:ascii="Verdana" w:hAnsi="Verdana"/>
        </w:rPr>
      </w:pPr>
    </w:p>
    <w:p w14:paraId="7C60D12A" w14:textId="16B1149B" w:rsidR="00540DDE" w:rsidRPr="00DF0F4A" w:rsidRDefault="00540DDE" w:rsidP="00862192">
      <w:pPr>
        <w:jc w:val="center"/>
        <w:rPr>
          <w:rFonts w:ascii="Verdana" w:hAnsi="Verdana"/>
          <w:b/>
          <w:bCs/>
        </w:rPr>
      </w:pPr>
      <w:r w:rsidRPr="00DF0F4A">
        <w:rPr>
          <w:rFonts w:ascii="Verdana" w:hAnsi="Verdana"/>
          <w:b/>
          <w:bCs/>
        </w:rPr>
        <w:t xml:space="preserve">V. SUTARTIES GALIOJIMAS, KEITIMAS IR NUTRAUKIMAS </w:t>
      </w:r>
    </w:p>
    <w:p w14:paraId="29453B3C" w14:textId="77777777" w:rsidR="00540DDE" w:rsidRPr="00B85670" w:rsidRDefault="00540DDE" w:rsidP="00862192">
      <w:pPr>
        <w:jc w:val="center"/>
        <w:rPr>
          <w:rFonts w:ascii="Verdana" w:hAnsi="Verdana"/>
        </w:rPr>
      </w:pPr>
    </w:p>
    <w:p w14:paraId="5FFE33C1" w14:textId="77777777" w:rsidR="00540DDE" w:rsidRPr="00B85670" w:rsidRDefault="00540DDE" w:rsidP="00540DDE">
      <w:pPr>
        <w:ind w:firstLine="720"/>
        <w:jc w:val="both"/>
        <w:rPr>
          <w:rFonts w:ascii="Verdana" w:hAnsi="Verdana"/>
        </w:rPr>
      </w:pPr>
      <w:r w:rsidRPr="00B85670">
        <w:rPr>
          <w:rFonts w:ascii="Verdana" w:hAnsi="Verdana"/>
        </w:rPr>
        <w:t>18. Ši sutartis įsigalioja nuo jos pasirašymo dienos ir galioja iki visiško ir tinkamo šalių tarpusavio įsipareigojimų įvykdymo.</w:t>
      </w:r>
    </w:p>
    <w:p w14:paraId="36144D7A" w14:textId="77777777" w:rsidR="00540DDE" w:rsidRPr="00B85670" w:rsidRDefault="00540DDE" w:rsidP="00540DDE">
      <w:pPr>
        <w:ind w:firstLine="720"/>
        <w:jc w:val="both"/>
        <w:rPr>
          <w:rFonts w:ascii="Verdana" w:hAnsi="Verdana"/>
        </w:rPr>
      </w:pPr>
      <w:r w:rsidRPr="00B85670">
        <w:rPr>
          <w:rFonts w:ascii="Verdana" w:hAnsi="Verdana"/>
        </w:rPr>
        <w:t>19. Ši sutartis gali būti pakeista ar papildyta tik abiem šalims pasirašius papildomą sutartį ar susitarimą.</w:t>
      </w:r>
    </w:p>
    <w:p w14:paraId="43ED1D68" w14:textId="77777777" w:rsidR="00540DDE" w:rsidRPr="00B85670" w:rsidRDefault="00540DDE" w:rsidP="00540DDE">
      <w:pPr>
        <w:ind w:firstLine="720"/>
        <w:jc w:val="both"/>
        <w:rPr>
          <w:rFonts w:ascii="Verdana" w:hAnsi="Verdana"/>
        </w:rPr>
      </w:pPr>
      <w:r w:rsidRPr="00B85670">
        <w:rPr>
          <w:rFonts w:ascii="Verdana" w:hAnsi="Verdana"/>
        </w:rPr>
        <w:t>20. Sutarties sąlygos peržiūrimos pasikeitus sutartyje reglamentuojamus santykius reguliuojantiems teisės aktams.</w:t>
      </w:r>
    </w:p>
    <w:p w14:paraId="7A8E01AF" w14:textId="77777777" w:rsidR="00540DDE" w:rsidRPr="007D1FE5" w:rsidRDefault="00540DDE" w:rsidP="00540DDE">
      <w:pPr>
        <w:ind w:firstLine="720"/>
        <w:jc w:val="both"/>
        <w:rPr>
          <w:rFonts w:ascii="Verdana" w:hAnsi="Verdana"/>
        </w:rPr>
      </w:pPr>
      <w:r w:rsidRPr="007D1FE5">
        <w:rPr>
          <w:rFonts w:ascii="Verdana" w:hAnsi="Verdana"/>
        </w:rPr>
        <w:t>21. Ši sutartis pasibaigia:</w:t>
      </w:r>
    </w:p>
    <w:p w14:paraId="34E38DC9" w14:textId="77777777" w:rsidR="00540DDE" w:rsidRPr="007D1FE5" w:rsidRDefault="00540DDE" w:rsidP="00540DDE">
      <w:pPr>
        <w:ind w:firstLine="720"/>
        <w:jc w:val="both"/>
        <w:rPr>
          <w:rFonts w:ascii="Verdana" w:hAnsi="Verdana"/>
        </w:rPr>
      </w:pPr>
      <w:r w:rsidRPr="007D1FE5">
        <w:rPr>
          <w:rFonts w:ascii="Verdana" w:hAnsi="Verdana"/>
        </w:rPr>
        <w:t xml:space="preserve">21.1. jos terminui pasibaigus; </w:t>
      </w:r>
    </w:p>
    <w:p w14:paraId="18C33190" w14:textId="77777777" w:rsidR="00540DDE" w:rsidRDefault="00540DDE" w:rsidP="00540DDE">
      <w:pPr>
        <w:ind w:firstLine="720"/>
        <w:jc w:val="both"/>
      </w:pPr>
      <w:r w:rsidRPr="007D1FE5">
        <w:rPr>
          <w:rFonts w:ascii="Verdana" w:hAnsi="Verdana"/>
        </w:rPr>
        <w:t>21.2. kitais teisės aktų nustatytais pagrindais</w:t>
      </w:r>
      <w:r>
        <w:t xml:space="preserve">.  </w:t>
      </w:r>
    </w:p>
    <w:p w14:paraId="1351171D" w14:textId="77777777" w:rsidR="00540DDE" w:rsidRPr="0095045D" w:rsidRDefault="00540DDE" w:rsidP="00540DDE">
      <w:pPr>
        <w:ind w:firstLine="720"/>
        <w:jc w:val="both"/>
        <w:rPr>
          <w:rFonts w:ascii="Verdana" w:hAnsi="Verdana"/>
        </w:rPr>
      </w:pPr>
      <w:r w:rsidRPr="0095045D">
        <w:rPr>
          <w:rFonts w:ascii="Verdana" w:hAnsi="Verdana"/>
        </w:rPr>
        <w:t>22. Sutartis nutraukiama prieš terminą:</w:t>
      </w:r>
    </w:p>
    <w:p w14:paraId="28F0770C" w14:textId="77777777" w:rsidR="00540DDE" w:rsidRPr="0095045D" w:rsidRDefault="00540DDE" w:rsidP="00540DDE">
      <w:pPr>
        <w:ind w:firstLine="720"/>
        <w:jc w:val="both"/>
        <w:rPr>
          <w:rFonts w:ascii="Verdana" w:hAnsi="Verdana"/>
          <w:bCs/>
        </w:rPr>
      </w:pPr>
      <w:r>
        <w:rPr>
          <w:rFonts w:ascii="Verdana" w:hAnsi="Verdana"/>
          <w:bCs/>
        </w:rPr>
        <w:t>22</w:t>
      </w:r>
      <w:r w:rsidRPr="0095045D">
        <w:rPr>
          <w:rFonts w:ascii="Verdana" w:hAnsi="Verdana"/>
          <w:bCs/>
        </w:rPr>
        <w:t>.1. šalių susitarimu;</w:t>
      </w:r>
    </w:p>
    <w:p w14:paraId="2C13D416" w14:textId="6DC54E67" w:rsidR="00540DDE" w:rsidRPr="0095045D" w:rsidRDefault="00540DDE" w:rsidP="00540DDE">
      <w:pPr>
        <w:ind w:firstLine="720"/>
        <w:jc w:val="both"/>
        <w:rPr>
          <w:rFonts w:ascii="Verdana" w:hAnsi="Verdana"/>
          <w:bCs/>
        </w:rPr>
      </w:pPr>
      <w:r>
        <w:rPr>
          <w:rFonts w:ascii="Verdana" w:hAnsi="Verdana"/>
          <w:bCs/>
        </w:rPr>
        <w:t>22</w:t>
      </w:r>
      <w:r w:rsidRPr="0095045D">
        <w:rPr>
          <w:rFonts w:ascii="Verdana" w:hAnsi="Verdana"/>
          <w:bCs/>
        </w:rPr>
        <w:t xml:space="preserve">.2. </w:t>
      </w:r>
      <w:r w:rsidR="009E484A">
        <w:rPr>
          <w:rFonts w:ascii="Verdana" w:hAnsi="Verdana"/>
          <w:bCs/>
        </w:rPr>
        <w:t>Nuomotojui ne vėliau kaip prieš 6 mėnesius įspėjus nuomininką, nenurodant priežasties</w:t>
      </w:r>
      <w:r w:rsidR="009E484A" w:rsidRPr="0095045D">
        <w:rPr>
          <w:rFonts w:ascii="Verdana" w:hAnsi="Verdana"/>
          <w:bCs/>
        </w:rPr>
        <w:t>;</w:t>
      </w:r>
    </w:p>
    <w:p w14:paraId="0FBC29D6" w14:textId="77777777" w:rsidR="00540DDE" w:rsidRDefault="00540DDE" w:rsidP="00540DDE">
      <w:pPr>
        <w:ind w:firstLine="720"/>
        <w:jc w:val="both"/>
        <w:rPr>
          <w:rFonts w:ascii="Verdana" w:hAnsi="Verdana"/>
          <w:bCs/>
        </w:rPr>
      </w:pPr>
      <w:r>
        <w:rPr>
          <w:rFonts w:ascii="Verdana" w:hAnsi="Verdana"/>
          <w:bCs/>
        </w:rPr>
        <w:t>22</w:t>
      </w:r>
      <w:r w:rsidRPr="0095045D">
        <w:rPr>
          <w:rFonts w:ascii="Verdana" w:hAnsi="Verdana"/>
          <w:bCs/>
        </w:rPr>
        <w:t>.3. Lietuvos Respublikos civilinio kodekso 6.497 ir 6.498 straipsnių nustatyta tvarka</w:t>
      </w:r>
      <w:r>
        <w:rPr>
          <w:rFonts w:ascii="Verdana" w:hAnsi="Verdana"/>
          <w:bCs/>
        </w:rPr>
        <w:t>;</w:t>
      </w:r>
    </w:p>
    <w:p w14:paraId="409DA20D" w14:textId="77777777" w:rsidR="00540DDE" w:rsidRPr="00B85670" w:rsidRDefault="00540DDE" w:rsidP="00540DDE">
      <w:pPr>
        <w:ind w:firstLine="720"/>
        <w:jc w:val="both"/>
        <w:rPr>
          <w:rFonts w:ascii="Verdana" w:hAnsi="Verdana"/>
        </w:rPr>
      </w:pPr>
      <w:r>
        <w:rPr>
          <w:rFonts w:ascii="Verdana" w:hAnsi="Verdana"/>
          <w:bCs/>
        </w:rPr>
        <w:t>22.4</w:t>
      </w:r>
      <w:r w:rsidRPr="00B85670">
        <w:rPr>
          <w:rFonts w:ascii="Verdana" w:hAnsi="Verdana"/>
        </w:rPr>
        <w:t xml:space="preserve"> jei Nuomininkui paskelbiamas bankrotas arba jis yra likviduojamas;</w:t>
      </w:r>
    </w:p>
    <w:p w14:paraId="62BC4F85" w14:textId="10EEB452" w:rsidR="00963A93" w:rsidRPr="00963A93" w:rsidRDefault="00540DDE" w:rsidP="00963A93">
      <w:pPr>
        <w:ind w:firstLine="720"/>
        <w:jc w:val="both"/>
        <w:rPr>
          <w:rFonts w:ascii="Verdana" w:hAnsi="Verdana"/>
        </w:rPr>
      </w:pPr>
      <w:r w:rsidRPr="00B85670">
        <w:rPr>
          <w:rFonts w:ascii="Verdana" w:hAnsi="Verdana"/>
        </w:rPr>
        <w:t xml:space="preserve">22.5. </w:t>
      </w:r>
      <w:r w:rsidR="00963A93">
        <w:rPr>
          <w:rFonts w:ascii="Verdana" w:hAnsi="Verdana"/>
        </w:rPr>
        <w:t>j</w:t>
      </w:r>
      <w:r w:rsidR="00963A93" w:rsidRPr="00963A93">
        <w:rPr>
          <w:rFonts w:ascii="Verdana" w:hAnsi="Verdana"/>
        </w:rPr>
        <w:t>ei Nuomininkas nevykdo arba netinkamai vykdo šios sutarties įsipareigojimus, Nuomotojas pateikia Nuomininkui rašytinį įspėjimą apie būtinumą per vieną mėnesį įvykdyti prievolę ar pašalinti sutarties pažeidimus. Nuomininkui per nustatytą terminą prievolės neįvykdžius ar nepašalinus pažeidimų, Nuomotojas išsiunčia Nuomininkui pranešimą apie sutarties nutraukimą. Sutartis pasibaigia nuo Nuomotojo pranešime nurodytos datos.</w:t>
      </w:r>
    </w:p>
    <w:p w14:paraId="1C1774C3" w14:textId="77777777" w:rsidR="00540DDE" w:rsidRPr="00B85670" w:rsidRDefault="00540DDE" w:rsidP="00540DDE">
      <w:pPr>
        <w:pStyle w:val="BodyText3"/>
        <w:spacing w:after="0"/>
        <w:ind w:firstLine="720"/>
        <w:jc w:val="both"/>
        <w:rPr>
          <w:rFonts w:ascii="Verdana" w:hAnsi="Verdana"/>
          <w:sz w:val="24"/>
          <w:szCs w:val="24"/>
        </w:rPr>
      </w:pPr>
      <w:r w:rsidRPr="00B85670">
        <w:rPr>
          <w:rFonts w:ascii="Verdana" w:hAnsi="Verdana"/>
          <w:sz w:val="24"/>
          <w:szCs w:val="24"/>
        </w:rPr>
        <w:t>23. Apie sutarties nutraukimą prieš terminą šalys įspėja viena kitą raštiškai ne vėliau kaip prieš vieną mėnesį.</w:t>
      </w:r>
    </w:p>
    <w:p w14:paraId="5B0D9B03" w14:textId="77777777" w:rsidR="00425015" w:rsidRPr="00B85670" w:rsidRDefault="00425015" w:rsidP="00862192">
      <w:pPr>
        <w:jc w:val="both"/>
        <w:rPr>
          <w:rFonts w:ascii="Verdana" w:hAnsi="Verdana"/>
        </w:rPr>
      </w:pPr>
    </w:p>
    <w:p w14:paraId="0761F383" w14:textId="227043D8" w:rsidR="00423ECA" w:rsidRPr="00DF0F4A" w:rsidRDefault="00423ECA" w:rsidP="00862192">
      <w:pPr>
        <w:jc w:val="center"/>
        <w:rPr>
          <w:rFonts w:ascii="Verdana" w:hAnsi="Verdana"/>
          <w:b/>
          <w:bCs/>
        </w:rPr>
      </w:pPr>
      <w:r w:rsidRPr="00DF0F4A">
        <w:rPr>
          <w:rFonts w:ascii="Verdana" w:hAnsi="Verdana"/>
          <w:b/>
          <w:bCs/>
        </w:rPr>
        <w:t>VI. BAIGIAMOSIOS NUOSTATOS</w:t>
      </w:r>
    </w:p>
    <w:p w14:paraId="53C79911" w14:textId="77777777" w:rsidR="00423ECA" w:rsidRPr="00B85670" w:rsidRDefault="00423ECA" w:rsidP="00862192">
      <w:pPr>
        <w:jc w:val="center"/>
        <w:rPr>
          <w:rFonts w:ascii="Verdana" w:hAnsi="Verdana"/>
        </w:rPr>
      </w:pPr>
    </w:p>
    <w:p w14:paraId="2B480F06" w14:textId="77777777" w:rsidR="00423ECA" w:rsidRPr="00B85670" w:rsidRDefault="00423ECA" w:rsidP="00423ECA">
      <w:pPr>
        <w:ind w:firstLine="720"/>
        <w:jc w:val="both"/>
        <w:rPr>
          <w:rFonts w:ascii="Verdana" w:hAnsi="Verdana"/>
        </w:rPr>
      </w:pPr>
      <w:r w:rsidRPr="00B85670">
        <w:rPr>
          <w:rFonts w:ascii="Verdana" w:hAnsi="Verdana"/>
        </w:rPr>
        <w:t>24. Vykdydamos šią sutartį, šalys vadovaujasi Lietuvos Respublikos įstatymais, kitais teisės aktais, reguliuojančiais turto nuomą.</w:t>
      </w:r>
    </w:p>
    <w:p w14:paraId="06751799" w14:textId="77777777" w:rsidR="00423ECA" w:rsidRPr="00B85670" w:rsidRDefault="00423ECA" w:rsidP="00423ECA">
      <w:pPr>
        <w:ind w:firstLine="720"/>
        <w:jc w:val="both"/>
        <w:rPr>
          <w:rFonts w:ascii="Verdana" w:hAnsi="Verdana"/>
        </w:rPr>
      </w:pPr>
      <w:r w:rsidRPr="00B85670">
        <w:rPr>
          <w:rFonts w:ascii="Verdana" w:hAnsi="Verdana"/>
        </w:rPr>
        <w:t>25. Sutartyje neaptarti klausimai sprendžiami Lietuvos Respublikos civilinio kodekso nustatyta tvarka.</w:t>
      </w:r>
    </w:p>
    <w:p w14:paraId="551707D2" w14:textId="77777777" w:rsidR="00423ECA" w:rsidRPr="00B85670" w:rsidRDefault="00423ECA" w:rsidP="00423ECA">
      <w:pPr>
        <w:ind w:firstLine="720"/>
        <w:jc w:val="both"/>
        <w:rPr>
          <w:rFonts w:ascii="Verdana" w:hAnsi="Verdana"/>
        </w:rPr>
      </w:pPr>
      <w:r w:rsidRPr="00B85670">
        <w:rPr>
          <w:rFonts w:ascii="Verdana" w:hAnsi="Verdana"/>
        </w:rPr>
        <w:lastRenderedPageBreak/>
        <w:t>26. Ginčai tarp sutarties šalių sprendžiami derybomis arba Lietuvos Respublikos įstatymų nustatyta tvarka.</w:t>
      </w:r>
    </w:p>
    <w:p w14:paraId="6F93E8D0" w14:textId="77777777" w:rsidR="00423ECA" w:rsidRPr="00B85670" w:rsidRDefault="00423ECA" w:rsidP="00423ECA">
      <w:pPr>
        <w:ind w:firstLine="720"/>
        <w:jc w:val="both"/>
        <w:rPr>
          <w:rFonts w:ascii="Verdana" w:hAnsi="Verdana"/>
        </w:rPr>
      </w:pPr>
      <w:r w:rsidRPr="00B85670">
        <w:rPr>
          <w:rFonts w:ascii="Verdana" w:hAnsi="Verdana"/>
        </w:rPr>
        <w:t>27. Šalys pareiškia, kad perskaitė sutartį, suprato jos turinį, padarinius ir ją pasirašė kaip dokumentą, atitinkantį jų valią ir tikslus.</w:t>
      </w:r>
    </w:p>
    <w:p w14:paraId="16AFC808" w14:textId="77777777" w:rsidR="00425015" w:rsidRDefault="00425015" w:rsidP="00862192">
      <w:pPr>
        <w:shd w:val="clear" w:color="auto" w:fill="FFFFFF"/>
        <w:rPr>
          <w:rFonts w:ascii="Verdana" w:hAnsi="Verdana"/>
          <w:bCs/>
        </w:rPr>
      </w:pPr>
    </w:p>
    <w:p w14:paraId="3051D459" w14:textId="19C47A66" w:rsidR="00423ECA" w:rsidRPr="00DF0F4A" w:rsidRDefault="00423ECA" w:rsidP="00864152">
      <w:pPr>
        <w:jc w:val="center"/>
        <w:rPr>
          <w:rFonts w:ascii="Verdana" w:hAnsi="Verdana"/>
          <w:b/>
          <w:bCs/>
        </w:rPr>
      </w:pPr>
      <w:r w:rsidRPr="00DF0F4A">
        <w:rPr>
          <w:rFonts w:ascii="Verdana" w:hAnsi="Verdana"/>
          <w:b/>
          <w:bCs/>
        </w:rPr>
        <w:t>VII. ŠALIŲ ADRESAI IR REKVIZITAI</w:t>
      </w:r>
    </w:p>
    <w:p w14:paraId="4E4C3764" w14:textId="77777777" w:rsidR="00423ECA" w:rsidRPr="00B85670" w:rsidRDefault="00423ECA" w:rsidP="00423ECA">
      <w:pPr>
        <w:jc w:val="center"/>
        <w:rPr>
          <w:rFonts w:ascii="Verdana" w:hAnsi="Verdana"/>
        </w:rPr>
      </w:pPr>
    </w:p>
    <w:tbl>
      <w:tblPr>
        <w:tblW w:w="0" w:type="auto"/>
        <w:tblCellMar>
          <w:left w:w="0" w:type="dxa"/>
          <w:right w:w="0" w:type="dxa"/>
        </w:tblCellMar>
        <w:tblLook w:val="0000" w:firstRow="0" w:lastRow="0" w:firstColumn="0" w:lastColumn="0" w:noHBand="0" w:noVBand="0"/>
      </w:tblPr>
      <w:tblGrid>
        <w:gridCol w:w="4644"/>
        <w:gridCol w:w="4926"/>
      </w:tblGrid>
      <w:tr w:rsidR="00423ECA" w:rsidRPr="00DF0F4A" w14:paraId="0482192F" w14:textId="77777777" w:rsidTr="001A629E">
        <w:tc>
          <w:tcPr>
            <w:tcW w:w="4644" w:type="dxa"/>
            <w:tcMar>
              <w:top w:w="0" w:type="dxa"/>
              <w:left w:w="108" w:type="dxa"/>
              <w:bottom w:w="0" w:type="dxa"/>
              <w:right w:w="108" w:type="dxa"/>
            </w:tcMar>
          </w:tcPr>
          <w:p w14:paraId="5CF5E818" w14:textId="77777777" w:rsidR="00423ECA" w:rsidRPr="00DF0F4A" w:rsidRDefault="00423ECA" w:rsidP="001A629E">
            <w:pPr>
              <w:jc w:val="both"/>
              <w:rPr>
                <w:rFonts w:ascii="Verdana" w:hAnsi="Verdana"/>
                <w:b/>
                <w:bCs/>
              </w:rPr>
            </w:pPr>
            <w:r w:rsidRPr="00DF0F4A">
              <w:rPr>
                <w:rFonts w:ascii="Verdana" w:hAnsi="Verdana"/>
                <w:b/>
                <w:bCs/>
              </w:rPr>
              <w:t>Nuomotojas</w:t>
            </w:r>
          </w:p>
        </w:tc>
        <w:tc>
          <w:tcPr>
            <w:tcW w:w="4926" w:type="dxa"/>
            <w:tcMar>
              <w:top w:w="0" w:type="dxa"/>
              <w:left w:w="108" w:type="dxa"/>
              <w:bottom w:w="0" w:type="dxa"/>
              <w:right w:w="108" w:type="dxa"/>
            </w:tcMar>
          </w:tcPr>
          <w:p w14:paraId="60D5C8B8" w14:textId="77777777" w:rsidR="00423ECA" w:rsidRPr="00DF0F4A" w:rsidRDefault="00423ECA" w:rsidP="001A629E">
            <w:pPr>
              <w:jc w:val="both"/>
              <w:rPr>
                <w:rFonts w:ascii="Verdana" w:hAnsi="Verdana"/>
                <w:b/>
                <w:bCs/>
              </w:rPr>
            </w:pPr>
            <w:r w:rsidRPr="00DF0F4A">
              <w:rPr>
                <w:rFonts w:ascii="Verdana" w:hAnsi="Verdana"/>
                <w:b/>
                <w:bCs/>
              </w:rPr>
              <w:t>Nuomininkas</w:t>
            </w:r>
          </w:p>
        </w:tc>
      </w:tr>
      <w:tr w:rsidR="00423ECA" w:rsidRPr="00B85670" w14:paraId="13002730" w14:textId="77777777" w:rsidTr="001A629E">
        <w:tc>
          <w:tcPr>
            <w:tcW w:w="4644" w:type="dxa"/>
            <w:tcMar>
              <w:top w:w="0" w:type="dxa"/>
              <w:left w:w="108" w:type="dxa"/>
              <w:bottom w:w="0" w:type="dxa"/>
              <w:right w:w="108" w:type="dxa"/>
            </w:tcMar>
          </w:tcPr>
          <w:p w14:paraId="0E0CC77D" w14:textId="77777777" w:rsidR="00423ECA" w:rsidRPr="00B85670" w:rsidRDefault="00423ECA" w:rsidP="001A629E">
            <w:pPr>
              <w:jc w:val="both"/>
              <w:rPr>
                <w:rFonts w:ascii="Verdana" w:hAnsi="Verdana"/>
              </w:rPr>
            </w:pPr>
            <w:r w:rsidRPr="00B85670">
              <w:rPr>
                <w:rFonts w:ascii="Verdana" w:hAnsi="Verdana"/>
              </w:rPr>
              <w:t>Pavadinimas</w:t>
            </w:r>
          </w:p>
        </w:tc>
        <w:tc>
          <w:tcPr>
            <w:tcW w:w="4926" w:type="dxa"/>
            <w:tcMar>
              <w:top w:w="0" w:type="dxa"/>
              <w:left w:w="108" w:type="dxa"/>
              <w:bottom w:w="0" w:type="dxa"/>
              <w:right w:w="108" w:type="dxa"/>
            </w:tcMar>
          </w:tcPr>
          <w:p w14:paraId="1B4DCEB8" w14:textId="77777777" w:rsidR="00423ECA" w:rsidRPr="00B85670" w:rsidRDefault="00423ECA" w:rsidP="001A629E">
            <w:pPr>
              <w:jc w:val="both"/>
              <w:rPr>
                <w:rFonts w:ascii="Verdana" w:hAnsi="Verdana"/>
              </w:rPr>
            </w:pPr>
            <w:r w:rsidRPr="00B85670">
              <w:rPr>
                <w:rFonts w:ascii="Verdana" w:hAnsi="Verdana"/>
              </w:rPr>
              <w:t>Pavadinimas (fizinio asmens vardas ir pavardė)</w:t>
            </w:r>
          </w:p>
        </w:tc>
      </w:tr>
      <w:tr w:rsidR="00423ECA" w:rsidRPr="00B85670" w14:paraId="591D469A" w14:textId="77777777" w:rsidTr="001A629E">
        <w:tc>
          <w:tcPr>
            <w:tcW w:w="4644" w:type="dxa"/>
            <w:tcMar>
              <w:top w:w="0" w:type="dxa"/>
              <w:left w:w="108" w:type="dxa"/>
              <w:bottom w:w="0" w:type="dxa"/>
              <w:right w:w="108" w:type="dxa"/>
            </w:tcMar>
          </w:tcPr>
          <w:p w14:paraId="07EC14B6" w14:textId="77777777" w:rsidR="00423ECA" w:rsidRPr="00B85670" w:rsidRDefault="00423ECA" w:rsidP="001A629E">
            <w:pPr>
              <w:jc w:val="both"/>
              <w:rPr>
                <w:rFonts w:ascii="Verdana" w:hAnsi="Verdana"/>
              </w:rPr>
            </w:pPr>
            <w:r w:rsidRPr="00B85670">
              <w:rPr>
                <w:rFonts w:ascii="Verdana" w:hAnsi="Verdana"/>
              </w:rPr>
              <w:t>Adresas</w:t>
            </w:r>
          </w:p>
        </w:tc>
        <w:tc>
          <w:tcPr>
            <w:tcW w:w="4926" w:type="dxa"/>
            <w:tcMar>
              <w:top w:w="0" w:type="dxa"/>
              <w:left w:w="108" w:type="dxa"/>
              <w:bottom w:w="0" w:type="dxa"/>
              <w:right w:w="108" w:type="dxa"/>
            </w:tcMar>
          </w:tcPr>
          <w:p w14:paraId="06E34D68" w14:textId="77777777" w:rsidR="00423ECA" w:rsidRPr="00B85670" w:rsidRDefault="00423ECA" w:rsidP="001A629E">
            <w:pPr>
              <w:jc w:val="both"/>
              <w:rPr>
                <w:rFonts w:ascii="Verdana" w:hAnsi="Verdana"/>
              </w:rPr>
            </w:pPr>
            <w:r w:rsidRPr="00B85670">
              <w:rPr>
                <w:rFonts w:ascii="Verdana" w:hAnsi="Verdana"/>
              </w:rPr>
              <w:t>Adresas</w:t>
            </w:r>
          </w:p>
        </w:tc>
      </w:tr>
      <w:tr w:rsidR="00423ECA" w:rsidRPr="00B85670" w14:paraId="633342A6" w14:textId="77777777" w:rsidTr="001A629E">
        <w:tc>
          <w:tcPr>
            <w:tcW w:w="4644" w:type="dxa"/>
            <w:tcMar>
              <w:top w:w="0" w:type="dxa"/>
              <w:left w:w="108" w:type="dxa"/>
              <w:bottom w:w="0" w:type="dxa"/>
              <w:right w:w="108" w:type="dxa"/>
            </w:tcMar>
          </w:tcPr>
          <w:p w14:paraId="532A6826" w14:textId="77777777" w:rsidR="00423ECA" w:rsidRPr="00B85670" w:rsidRDefault="00423ECA" w:rsidP="001A629E">
            <w:pPr>
              <w:jc w:val="both"/>
              <w:rPr>
                <w:rFonts w:ascii="Verdana" w:hAnsi="Verdana"/>
              </w:rPr>
            </w:pPr>
            <w:r w:rsidRPr="00B85670">
              <w:rPr>
                <w:rFonts w:ascii="Verdana" w:hAnsi="Verdana"/>
              </w:rPr>
              <w:t>Juridinio asmens kodas</w:t>
            </w:r>
          </w:p>
        </w:tc>
        <w:tc>
          <w:tcPr>
            <w:tcW w:w="4926" w:type="dxa"/>
            <w:tcMar>
              <w:top w:w="0" w:type="dxa"/>
              <w:left w:w="108" w:type="dxa"/>
              <w:bottom w:w="0" w:type="dxa"/>
              <w:right w:w="108" w:type="dxa"/>
            </w:tcMar>
          </w:tcPr>
          <w:p w14:paraId="1CEA4A5B" w14:textId="77777777" w:rsidR="00423ECA" w:rsidRPr="00B85670" w:rsidRDefault="00423ECA" w:rsidP="001A629E">
            <w:pPr>
              <w:jc w:val="both"/>
              <w:rPr>
                <w:rFonts w:ascii="Verdana" w:hAnsi="Verdana"/>
              </w:rPr>
            </w:pPr>
            <w:r w:rsidRPr="00B85670">
              <w:rPr>
                <w:rFonts w:ascii="Verdana" w:hAnsi="Verdana"/>
              </w:rPr>
              <w:t>Juridinio asmens kodas</w:t>
            </w:r>
          </w:p>
        </w:tc>
      </w:tr>
      <w:tr w:rsidR="00423ECA" w:rsidRPr="00B85670" w14:paraId="0C81A9A7" w14:textId="77777777" w:rsidTr="001A629E">
        <w:tc>
          <w:tcPr>
            <w:tcW w:w="4644" w:type="dxa"/>
            <w:tcMar>
              <w:top w:w="0" w:type="dxa"/>
              <w:left w:w="108" w:type="dxa"/>
              <w:bottom w:w="0" w:type="dxa"/>
              <w:right w:w="108" w:type="dxa"/>
            </w:tcMar>
          </w:tcPr>
          <w:p w14:paraId="4090BFFC" w14:textId="77777777" w:rsidR="00423ECA" w:rsidRPr="00B85670" w:rsidRDefault="00423ECA" w:rsidP="001A629E">
            <w:pPr>
              <w:jc w:val="both"/>
              <w:rPr>
                <w:rFonts w:ascii="Verdana" w:hAnsi="Verdana"/>
              </w:rPr>
            </w:pPr>
            <w:r w:rsidRPr="00B85670">
              <w:rPr>
                <w:rFonts w:ascii="Verdana" w:hAnsi="Verdana"/>
              </w:rPr>
              <w:t>Atsiskaitomoji banko sąskaita</w:t>
            </w:r>
          </w:p>
        </w:tc>
        <w:tc>
          <w:tcPr>
            <w:tcW w:w="4926" w:type="dxa"/>
            <w:tcMar>
              <w:top w:w="0" w:type="dxa"/>
              <w:left w:w="108" w:type="dxa"/>
              <w:bottom w:w="0" w:type="dxa"/>
              <w:right w:w="108" w:type="dxa"/>
            </w:tcMar>
          </w:tcPr>
          <w:p w14:paraId="0C21ECAF" w14:textId="77777777" w:rsidR="00423ECA" w:rsidRPr="00B85670" w:rsidRDefault="00423ECA" w:rsidP="001A629E">
            <w:pPr>
              <w:jc w:val="both"/>
              <w:rPr>
                <w:rFonts w:ascii="Verdana" w:hAnsi="Verdana"/>
              </w:rPr>
            </w:pPr>
            <w:r w:rsidRPr="00B85670">
              <w:rPr>
                <w:rFonts w:ascii="Verdana" w:hAnsi="Verdana"/>
              </w:rPr>
              <w:t>Atsiskaitomoji banko sąskaita</w:t>
            </w:r>
          </w:p>
        </w:tc>
      </w:tr>
      <w:tr w:rsidR="00423ECA" w:rsidRPr="00B85670" w14:paraId="6CE13279" w14:textId="77777777" w:rsidTr="001A629E">
        <w:tc>
          <w:tcPr>
            <w:tcW w:w="4644" w:type="dxa"/>
            <w:tcMar>
              <w:top w:w="0" w:type="dxa"/>
              <w:left w:w="108" w:type="dxa"/>
              <w:bottom w:w="0" w:type="dxa"/>
              <w:right w:w="108" w:type="dxa"/>
            </w:tcMar>
          </w:tcPr>
          <w:p w14:paraId="6556285C" w14:textId="77777777" w:rsidR="00423ECA" w:rsidRPr="00B85670" w:rsidRDefault="00423ECA" w:rsidP="001A629E">
            <w:pPr>
              <w:jc w:val="both"/>
              <w:rPr>
                <w:rFonts w:ascii="Verdana" w:hAnsi="Verdana"/>
              </w:rPr>
            </w:pPr>
            <w:r w:rsidRPr="00B85670">
              <w:rPr>
                <w:rFonts w:ascii="Verdana" w:hAnsi="Verdana"/>
              </w:rPr>
              <w:t>Nuomotojo vardu</w:t>
            </w:r>
          </w:p>
        </w:tc>
        <w:tc>
          <w:tcPr>
            <w:tcW w:w="4926" w:type="dxa"/>
            <w:tcMar>
              <w:top w:w="0" w:type="dxa"/>
              <w:left w:w="108" w:type="dxa"/>
              <w:bottom w:w="0" w:type="dxa"/>
              <w:right w:w="108" w:type="dxa"/>
            </w:tcMar>
          </w:tcPr>
          <w:p w14:paraId="35573035" w14:textId="77777777" w:rsidR="00423ECA" w:rsidRPr="00B85670" w:rsidRDefault="00423ECA" w:rsidP="001A629E">
            <w:pPr>
              <w:jc w:val="both"/>
              <w:rPr>
                <w:rFonts w:ascii="Verdana" w:hAnsi="Verdana"/>
              </w:rPr>
            </w:pPr>
            <w:r w:rsidRPr="00B85670">
              <w:rPr>
                <w:rFonts w:ascii="Verdana" w:hAnsi="Verdana"/>
              </w:rPr>
              <w:t>Nuomininko vardu</w:t>
            </w:r>
          </w:p>
        </w:tc>
      </w:tr>
      <w:tr w:rsidR="00423ECA" w:rsidRPr="00B85670" w14:paraId="4640FB9F" w14:textId="77777777" w:rsidTr="001A629E">
        <w:tc>
          <w:tcPr>
            <w:tcW w:w="4644" w:type="dxa"/>
            <w:tcMar>
              <w:top w:w="0" w:type="dxa"/>
              <w:left w:w="108" w:type="dxa"/>
              <w:bottom w:w="0" w:type="dxa"/>
              <w:right w:w="108" w:type="dxa"/>
            </w:tcMar>
          </w:tcPr>
          <w:p w14:paraId="165A4844" w14:textId="77777777" w:rsidR="00423ECA" w:rsidRPr="00B85670" w:rsidRDefault="00423ECA" w:rsidP="001A629E">
            <w:pPr>
              <w:jc w:val="both"/>
              <w:rPr>
                <w:rFonts w:ascii="Verdana" w:hAnsi="Verdana"/>
              </w:rPr>
            </w:pPr>
            <w:r w:rsidRPr="00B85670">
              <w:rPr>
                <w:rFonts w:ascii="Verdana" w:hAnsi="Verdana"/>
              </w:rPr>
              <w:t>________________________</w:t>
            </w:r>
          </w:p>
        </w:tc>
        <w:tc>
          <w:tcPr>
            <w:tcW w:w="4926" w:type="dxa"/>
            <w:tcMar>
              <w:top w:w="0" w:type="dxa"/>
              <w:left w:w="108" w:type="dxa"/>
              <w:bottom w:w="0" w:type="dxa"/>
              <w:right w:w="108" w:type="dxa"/>
            </w:tcMar>
          </w:tcPr>
          <w:p w14:paraId="2093195E" w14:textId="77777777" w:rsidR="00423ECA" w:rsidRPr="00B85670" w:rsidRDefault="00423ECA" w:rsidP="001A629E">
            <w:pPr>
              <w:jc w:val="both"/>
              <w:rPr>
                <w:rFonts w:ascii="Verdana" w:hAnsi="Verdana"/>
              </w:rPr>
            </w:pPr>
            <w:r w:rsidRPr="00B85670">
              <w:rPr>
                <w:rFonts w:ascii="Verdana" w:hAnsi="Verdana"/>
              </w:rPr>
              <w:t>________________________</w:t>
            </w:r>
          </w:p>
        </w:tc>
      </w:tr>
      <w:tr w:rsidR="00423ECA" w:rsidRPr="00B85670" w14:paraId="5D9BD332" w14:textId="77777777" w:rsidTr="001A629E">
        <w:tc>
          <w:tcPr>
            <w:tcW w:w="4644" w:type="dxa"/>
            <w:tcMar>
              <w:top w:w="0" w:type="dxa"/>
              <w:left w:w="108" w:type="dxa"/>
              <w:bottom w:w="0" w:type="dxa"/>
              <w:right w:w="108" w:type="dxa"/>
            </w:tcMar>
          </w:tcPr>
          <w:p w14:paraId="4601DFBF" w14:textId="77777777" w:rsidR="00423ECA" w:rsidRPr="00B85670" w:rsidRDefault="00423ECA" w:rsidP="001A629E">
            <w:pPr>
              <w:jc w:val="both"/>
              <w:rPr>
                <w:rFonts w:ascii="Verdana" w:hAnsi="Verdana"/>
              </w:rPr>
            </w:pPr>
            <w:r w:rsidRPr="00B85670">
              <w:rPr>
                <w:rFonts w:ascii="Verdana" w:hAnsi="Verdana"/>
              </w:rPr>
              <w:t>A. V.</w:t>
            </w:r>
          </w:p>
        </w:tc>
        <w:tc>
          <w:tcPr>
            <w:tcW w:w="4926" w:type="dxa"/>
            <w:tcMar>
              <w:top w:w="0" w:type="dxa"/>
              <w:left w:w="108" w:type="dxa"/>
              <w:bottom w:w="0" w:type="dxa"/>
              <w:right w:w="108" w:type="dxa"/>
            </w:tcMar>
          </w:tcPr>
          <w:p w14:paraId="50F18C2F" w14:textId="77777777" w:rsidR="00423ECA" w:rsidRPr="00B85670" w:rsidRDefault="00423ECA" w:rsidP="001A629E">
            <w:pPr>
              <w:jc w:val="both"/>
              <w:rPr>
                <w:rFonts w:ascii="Verdana" w:hAnsi="Verdana"/>
              </w:rPr>
            </w:pPr>
            <w:r w:rsidRPr="00B85670">
              <w:rPr>
                <w:rFonts w:ascii="Verdana" w:hAnsi="Verdana"/>
              </w:rPr>
              <w:t>A. V.</w:t>
            </w:r>
          </w:p>
        </w:tc>
      </w:tr>
    </w:tbl>
    <w:p w14:paraId="3E020320" w14:textId="77777777" w:rsidR="00423ECA" w:rsidRPr="00B85670" w:rsidRDefault="00423ECA" w:rsidP="00423ECA">
      <w:pPr>
        <w:jc w:val="both"/>
        <w:rPr>
          <w:rFonts w:ascii="Verdana" w:hAnsi="Verdana"/>
          <w:sz w:val="20"/>
        </w:rPr>
      </w:pPr>
    </w:p>
    <w:p w14:paraId="6E3EB3EB" w14:textId="77777777" w:rsidR="00423ECA" w:rsidRPr="00B85670" w:rsidRDefault="00423ECA" w:rsidP="00423ECA">
      <w:pPr>
        <w:jc w:val="both"/>
        <w:rPr>
          <w:rFonts w:ascii="Verdana" w:hAnsi="Verdana"/>
          <w:sz w:val="20"/>
        </w:rPr>
      </w:pPr>
      <w:r w:rsidRPr="00B85670">
        <w:rPr>
          <w:rFonts w:ascii="Verdana" w:hAnsi="Verdana"/>
          <w:sz w:val="20"/>
        </w:rPr>
        <w:t>(Jeigu reikalavimas turėti antspaudą nustatytas įstatymuose)</w:t>
      </w:r>
    </w:p>
    <w:p w14:paraId="094B6A8C" w14:textId="77777777" w:rsidR="00862192" w:rsidRDefault="00862192" w:rsidP="00EC7C1A">
      <w:pPr>
        <w:ind w:right="103"/>
        <w:jc w:val="center"/>
        <w:rPr>
          <w:rFonts w:ascii="Verdana" w:hAnsi="Verdana"/>
          <w:bCs/>
        </w:rPr>
      </w:pPr>
    </w:p>
    <w:p w14:paraId="02DA8EF8" w14:textId="5DA475E3" w:rsidR="00EC7C1A" w:rsidRDefault="00EC7C1A" w:rsidP="00EC7C1A">
      <w:pPr>
        <w:ind w:right="103"/>
        <w:jc w:val="center"/>
        <w:rPr>
          <w:rFonts w:ascii="Verdana" w:hAnsi="Verdana"/>
          <w:bCs/>
        </w:rPr>
      </w:pPr>
      <w:r w:rsidRPr="0066631B">
        <w:rPr>
          <w:rFonts w:ascii="Verdana" w:hAnsi="Verdana"/>
          <w:bCs/>
        </w:rPr>
        <w:t>____________________</w:t>
      </w:r>
    </w:p>
    <w:p w14:paraId="605DE4F3" w14:textId="77777777" w:rsidR="00862192" w:rsidRDefault="00862192" w:rsidP="00EC7C1A">
      <w:pPr>
        <w:ind w:right="103"/>
        <w:jc w:val="center"/>
        <w:rPr>
          <w:rFonts w:ascii="Verdana" w:hAnsi="Verdana"/>
          <w:bCs/>
        </w:rPr>
      </w:pPr>
    </w:p>
    <w:sectPr w:rsidR="00862192" w:rsidSect="00EC7C1A">
      <w:pgSz w:w="11906" w:h="16838" w:code="9"/>
      <w:pgMar w:top="1134" w:right="567" w:bottom="1134" w:left="1701" w:header="567" w:footer="567" w:gutter="0"/>
      <w:pgNumType w:start="1"/>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0CA0B" w14:textId="77777777" w:rsidR="001E5B84" w:rsidRDefault="001E5B84">
      <w:r>
        <w:separator/>
      </w:r>
    </w:p>
  </w:endnote>
  <w:endnote w:type="continuationSeparator" w:id="0">
    <w:p w14:paraId="2AC61256" w14:textId="77777777" w:rsidR="001E5B84" w:rsidRDefault="001E5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CA679" w14:textId="77777777" w:rsidR="001E5B84" w:rsidRDefault="001E5B84">
      <w:r>
        <w:separator/>
      </w:r>
    </w:p>
  </w:footnote>
  <w:footnote w:type="continuationSeparator" w:id="0">
    <w:p w14:paraId="28E5E7A3" w14:textId="77777777" w:rsidR="001E5B84" w:rsidRDefault="001E5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5BD6C" w14:textId="77777777" w:rsidR="00540BF1" w:rsidRPr="00D47563" w:rsidRDefault="00540BF1" w:rsidP="00426456">
    <w:pPr>
      <w:pStyle w:val="Header"/>
      <w:ind w:right="1134"/>
      <w:jc w:val="right"/>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762F4A"/>
    <w:multiLevelType w:val="hybridMultilevel"/>
    <w:tmpl w:val="9D3A63D2"/>
    <w:lvl w:ilvl="0" w:tplc="DA2C57AE">
      <w:start w:val="1"/>
      <w:numFmt w:val="decimal"/>
      <w:pStyle w:val="OAnum"/>
      <w:lvlText w:val="%1."/>
      <w:lvlJc w:val="center"/>
      <w:pPr>
        <w:tabs>
          <w:tab w:val="num" w:pos="1967"/>
        </w:tabs>
        <w:ind w:left="1134" w:firstLine="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16cid:durableId="523786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1A"/>
    <w:rsid w:val="00001412"/>
    <w:rsid w:val="00020A6D"/>
    <w:rsid w:val="00024D31"/>
    <w:rsid w:val="00026715"/>
    <w:rsid w:val="0004367C"/>
    <w:rsid w:val="000436D3"/>
    <w:rsid w:val="00043CDE"/>
    <w:rsid w:val="00053D26"/>
    <w:rsid w:val="0007488C"/>
    <w:rsid w:val="00090814"/>
    <w:rsid w:val="0009673D"/>
    <w:rsid w:val="000A1D78"/>
    <w:rsid w:val="000A72F0"/>
    <w:rsid w:val="000B1DF1"/>
    <w:rsid w:val="000B4D7A"/>
    <w:rsid w:val="000E1795"/>
    <w:rsid w:val="00113DCA"/>
    <w:rsid w:val="00117B93"/>
    <w:rsid w:val="0012055F"/>
    <w:rsid w:val="00131B2D"/>
    <w:rsid w:val="00132C78"/>
    <w:rsid w:val="00133D20"/>
    <w:rsid w:val="00145B51"/>
    <w:rsid w:val="00156CBC"/>
    <w:rsid w:val="0017144A"/>
    <w:rsid w:val="00180173"/>
    <w:rsid w:val="001B7880"/>
    <w:rsid w:val="001D6CC6"/>
    <w:rsid w:val="001E5B84"/>
    <w:rsid w:val="00202DDE"/>
    <w:rsid w:val="00206ABD"/>
    <w:rsid w:val="00215525"/>
    <w:rsid w:val="00221375"/>
    <w:rsid w:val="0023269D"/>
    <w:rsid w:val="0024360C"/>
    <w:rsid w:val="00256C2B"/>
    <w:rsid w:val="002640DA"/>
    <w:rsid w:val="00281BB4"/>
    <w:rsid w:val="0029149E"/>
    <w:rsid w:val="002B23FC"/>
    <w:rsid w:val="002B2486"/>
    <w:rsid w:val="002B5497"/>
    <w:rsid w:val="002E5811"/>
    <w:rsid w:val="002F0D91"/>
    <w:rsid w:val="0031419B"/>
    <w:rsid w:val="00326777"/>
    <w:rsid w:val="00347773"/>
    <w:rsid w:val="003620A1"/>
    <w:rsid w:val="00363F31"/>
    <w:rsid w:val="00371867"/>
    <w:rsid w:val="00372C50"/>
    <w:rsid w:val="003B2986"/>
    <w:rsid w:val="003C03BB"/>
    <w:rsid w:val="003C6305"/>
    <w:rsid w:val="00416D46"/>
    <w:rsid w:val="00423ECA"/>
    <w:rsid w:val="00425015"/>
    <w:rsid w:val="00426456"/>
    <w:rsid w:val="00443B76"/>
    <w:rsid w:val="004659F5"/>
    <w:rsid w:val="004702AB"/>
    <w:rsid w:val="00471D5E"/>
    <w:rsid w:val="00481168"/>
    <w:rsid w:val="004E435B"/>
    <w:rsid w:val="004F2DFA"/>
    <w:rsid w:val="00502A4B"/>
    <w:rsid w:val="00513E04"/>
    <w:rsid w:val="005241E1"/>
    <w:rsid w:val="00540BF1"/>
    <w:rsid w:val="00540DDE"/>
    <w:rsid w:val="00547B8C"/>
    <w:rsid w:val="00571FB9"/>
    <w:rsid w:val="00574842"/>
    <w:rsid w:val="00590410"/>
    <w:rsid w:val="005A1534"/>
    <w:rsid w:val="005A3B7B"/>
    <w:rsid w:val="005C5783"/>
    <w:rsid w:val="005C5DED"/>
    <w:rsid w:val="005D0456"/>
    <w:rsid w:val="005D39B1"/>
    <w:rsid w:val="005F3650"/>
    <w:rsid w:val="0060050E"/>
    <w:rsid w:val="00636074"/>
    <w:rsid w:val="0066631B"/>
    <w:rsid w:val="00694839"/>
    <w:rsid w:val="006A150D"/>
    <w:rsid w:val="006D0A36"/>
    <w:rsid w:val="006D1CEB"/>
    <w:rsid w:val="006E0A9A"/>
    <w:rsid w:val="00701C92"/>
    <w:rsid w:val="007414C6"/>
    <w:rsid w:val="007534F5"/>
    <w:rsid w:val="0076337F"/>
    <w:rsid w:val="0078535A"/>
    <w:rsid w:val="007B2223"/>
    <w:rsid w:val="007E06FD"/>
    <w:rsid w:val="007F1530"/>
    <w:rsid w:val="00811B97"/>
    <w:rsid w:val="0082629D"/>
    <w:rsid w:val="00844DAD"/>
    <w:rsid w:val="00862192"/>
    <w:rsid w:val="00864152"/>
    <w:rsid w:val="008857CE"/>
    <w:rsid w:val="008909F7"/>
    <w:rsid w:val="0091594F"/>
    <w:rsid w:val="00916607"/>
    <w:rsid w:val="00931666"/>
    <w:rsid w:val="00936F6F"/>
    <w:rsid w:val="00937FB7"/>
    <w:rsid w:val="00944287"/>
    <w:rsid w:val="009575E7"/>
    <w:rsid w:val="00963A93"/>
    <w:rsid w:val="00981BEB"/>
    <w:rsid w:val="009A7BC1"/>
    <w:rsid w:val="009D5F3F"/>
    <w:rsid w:val="009E484A"/>
    <w:rsid w:val="009E527C"/>
    <w:rsid w:val="00A43E41"/>
    <w:rsid w:val="00A52769"/>
    <w:rsid w:val="00A5566D"/>
    <w:rsid w:val="00A65F32"/>
    <w:rsid w:val="00A70B13"/>
    <w:rsid w:val="00A80DCD"/>
    <w:rsid w:val="00A9446F"/>
    <w:rsid w:val="00A95B22"/>
    <w:rsid w:val="00AB09D1"/>
    <w:rsid w:val="00AB3609"/>
    <w:rsid w:val="00AB579D"/>
    <w:rsid w:val="00B01AAB"/>
    <w:rsid w:val="00B03876"/>
    <w:rsid w:val="00B26D7E"/>
    <w:rsid w:val="00B32F10"/>
    <w:rsid w:val="00B451DA"/>
    <w:rsid w:val="00B50C64"/>
    <w:rsid w:val="00B95D63"/>
    <w:rsid w:val="00BB6E55"/>
    <w:rsid w:val="00BD25C3"/>
    <w:rsid w:val="00BE5E4B"/>
    <w:rsid w:val="00C0105F"/>
    <w:rsid w:val="00C0266C"/>
    <w:rsid w:val="00C07481"/>
    <w:rsid w:val="00C31643"/>
    <w:rsid w:val="00C518CB"/>
    <w:rsid w:val="00C55910"/>
    <w:rsid w:val="00C92904"/>
    <w:rsid w:val="00C96849"/>
    <w:rsid w:val="00CA19BA"/>
    <w:rsid w:val="00CB2D9D"/>
    <w:rsid w:val="00CC5865"/>
    <w:rsid w:val="00CC5DE0"/>
    <w:rsid w:val="00CC720A"/>
    <w:rsid w:val="00CF13BC"/>
    <w:rsid w:val="00D172C5"/>
    <w:rsid w:val="00D21D96"/>
    <w:rsid w:val="00D26190"/>
    <w:rsid w:val="00D36752"/>
    <w:rsid w:val="00D431CA"/>
    <w:rsid w:val="00D44C67"/>
    <w:rsid w:val="00D4625D"/>
    <w:rsid w:val="00D47563"/>
    <w:rsid w:val="00D552DF"/>
    <w:rsid w:val="00D9208C"/>
    <w:rsid w:val="00DB5B14"/>
    <w:rsid w:val="00DE5B44"/>
    <w:rsid w:val="00DF0F4A"/>
    <w:rsid w:val="00E04773"/>
    <w:rsid w:val="00E138C5"/>
    <w:rsid w:val="00E234EE"/>
    <w:rsid w:val="00E23EBA"/>
    <w:rsid w:val="00E80E8D"/>
    <w:rsid w:val="00EC068E"/>
    <w:rsid w:val="00EC7C1A"/>
    <w:rsid w:val="00ED640B"/>
    <w:rsid w:val="00ED6A89"/>
    <w:rsid w:val="00EE0844"/>
    <w:rsid w:val="00EE40B9"/>
    <w:rsid w:val="00EE4622"/>
    <w:rsid w:val="00EF6BDA"/>
    <w:rsid w:val="00EF7156"/>
    <w:rsid w:val="00F24382"/>
    <w:rsid w:val="00F3086D"/>
    <w:rsid w:val="00F75878"/>
    <w:rsid w:val="00F84C78"/>
    <w:rsid w:val="00F96D49"/>
    <w:rsid w:val="00FA1D92"/>
    <w:rsid w:val="00FB2BF0"/>
    <w:rsid w:val="00FD1588"/>
    <w:rsid w:val="00FD4D9C"/>
    <w:rsid w:val="00FD7656"/>
    <w:rsid w:val="00FE53D5"/>
    <w:rsid w:val="00FE61F6"/>
    <w:rsid w:val="00FF59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5C96F3"/>
  <w15:chartTrackingRefBased/>
  <w15:docId w15:val="{FA876E9E-8B06-4D07-BF8C-E4DAFE512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1B2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03BB"/>
    <w:pPr>
      <w:tabs>
        <w:tab w:val="center" w:pos="4819"/>
        <w:tab w:val="right" w:pos="9638"/>
      </w:tabs>
    </w:pPr>
  </w:style>
  <w:style w:type="paragraph" w:styleId="Footer">
    <w:name w:val="footer"/>
    <w:basedOn w:val="Normal"/>
    <w:link w:val="FooterChar"/>
    <w:rsid w:val="003C03BB"/>
    <w:pPr>
      <w:tabs>
        <w:tab w:val="center" w:pos="4819"/>
        <w:tab w:val="right" w:pos="9638"/>
      </w:tabs>
    </w:pPr>
  </w:style>
  <w:style w:type="paragraph" w:customStyle="1" w:styleId="OAnum">
    <w:name w:val="OA_num"/>
    <w:basedOn w:val="Normal"/>
    <w:rsid w:val="00CC5865"/>
    <w:pPr>
      <w:numPr>
        <w:numId w:val="1"/>
      </w:numPr>
      <w:jc w:val="both"/>
    </w:pPr>
    <w:rPr>
      <w:rFonts w:ascii="Arial" w:hAnsi="Arial" w:cs="Arial"/>
      <w:sz w:val="22"/>
      <w:szCs w:val="22"/>
      <w:lang w:eastAsia="en-US"/>
    </w:rPr>
  </w:style>
  <w:style w:type="character" w:styleId="PageNumber">
    <w:name w:val="page number"/>
    <w:basedOn w:val="DefaultParagraphFont"/>
    <w:rsid w:val="00024D31"/>
  </w:style>
  <w:style w:type="table" w:styleId="TableGrid">
    <w:name w:val="Table Grid"/>
    <w:basedOn w:val="TableNormal"/>
    <w:rsid w:val="00202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C7C1A"/>
    <w:rPr>
      <w:color w:val="467886"/>
      <w:u w:val="single"/>
    </w:rPr>
  </w:style>
  <w:style w:type="character" w:customStyle="1" w:styleId="FooterChar">
    <w:name w:val="Footer Char"/>
    <w:link w:val="Footer"/>
    <w:rsid w:val="00EC7C1A"/>
    <w:rPr>
      <w:sz w:val="24"/>
      <w:szCs w:val="24"/>
    </w:rPr>
  </w:style>
  <w:style w:type="paragraph" w:styleId="BodyText">
    <w:name w:val="Body Text"/>
    <w:basedOn w:val="Normal"/>
    <w:link w:val="BodyTextChar"/>
    <w:rsid w:val="00EC7C1A"/>
    <w:pPr>
      <w:spacing w:after="120"/>
    </w:pPr>
  </w:style>
  <w:style w:type="character" w:customStyle="1" w:styleId="BodyTextChar">
    <w:name w:val="Body Text Char"/>
    <w:basedOn w:val="DefaultParagraphFont"/>
    <w:link w:val="BodyText"/>
    <w:rsid w:val="00EC7C1A"/>
    <w:rPr>
      <w:sz w:val="24"/>
      <w:szCs w:val="24"/>
    </w:rPr>
  </w:style>
  <w:style w:type="character" w:customStyle="1" w:styleId="normaltextrun">
    <w:name w:val="normaltextrun"/>
    <w:basedOn w:val="DefaultParagraphFont"/>
    <w:rsid w:val="00EC7C1A"/>
  </w:style>
  <w:style w:type="character" w:styleId="UnresolvedMention">
    <w:name w:val="Unresolved Mention"/>
    <w:basedOn w:val="DefaultParagraphFont"/>
    <w:uiPriority w:val="99"/>
    <w:semiHidden/>
    <w:unhideWhenUsed/>
    <w:rsid w:val="00547B8C"/>
    <w:rPr>
      <w:color w:val="605E5C"/>
      <w:shd w:val="clear" w:color="auto" w:fill="E1DFDD"/>
    </w:rPr>
  </w:style>
  <w:style w:type="paragraph" w:styleId="ListParagraph">
    <w:name w:val="List Paragraph"/>
    <w:basedOn w:val="Normal"/>
    <w:uiPriority w:val="34"/>
    <w:qFormat/>
    <w:rsid w:val="00C55910"/>
    <w:pPr>
      <w:ind w:left="720"/>
      <w:contextualSpacing/>
    </w:pPr>
  </w:style>
  <w:style w:type="paragraph" w:styleId="BodyText2">
    <w:name w:val="Body Text 2"/>
    <w:basedOn w:val="Normal"/>
    <w:link w:val="BodyText2Char"/>
    <w:rsid w:val="00A80DCD"/>
    <w:pPr>
      <w:spacing w:after="120" w:line="480" w:lineRule="auto"/>
    </w:pPr>
  </w:style>
  <w:style w:type="character" w:customStyle="1" w:styleId="BodyText2Char">
    <w:name w:val="Body Text 2 Char"/>
    <w:basedOn w:val="DefaultParagraphFont"/>
    <w:link w:val="BodyText2"/>
    <w:rsid w:val="00A80DCD"/>
    <w:rPr>
      <w:sz w:val="24"/>
      <w:szCs w:val="24"/>
    </w:rPr>
  </w:style>
  <w:style w:type="paragraph" w:styleId="BodyText3">
    <w:name w:val="Body Text 3"/>
    <w:basedOn w:val="Normal"/>
    <w:link w:val="BodyText3Char"/>
    <w:rsid w:val="00540DDE"/>
    <w:pPr>
      <w:spacing w:after="120"/>
    </w:pPr>
    <w:rPr>
      <w:sz w:val="16"/>
      <w:szCs w:val="16"/>
    </w:rPr>
  </w:style>
  <w:style w:type="character" w:customStyle="1" w:styleId="BodyText3Char">
    <w:name w:val="Body Text 3 Char"/>
    <w:basedOn w:val="DefaultParagraphFont"/>
    <w:link w:val="BodyText3"/>
    <w:rsid w:val="00540DD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4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D/TAIS.5884/as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ur-lex.europa.eu/legal-content/LIT/TXT/?uri=CELEX:31995L0046&amp;locale=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ur-lex.europa.eu/legal-content/LIT/TXT/?uri=CELEX:32016R0679&amp;locale=lt" TargetMode="Externa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tar.lt/portal/lt/legalAct/TAR.D5496D69DF98/asr"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_test_2.8.12.0\Tmp\41c1f9351d934b6c8b77e62620c87409.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41c1f9351d934b6c8b77e62620c87409</Template>
  <TotalTime>24</TotalTime>
  <Pages>16</Pages>
  <Words>4917</Words>
  <Characters>35110</Characters>
  <Application>Microsoft Office Word</Application>
  <DocSecurity>0</DocSecurity>
  <Lines>747</Lines>
  <Paragraphs>290</Paragraphs>
  <ScaleCrop>false</ScaleCrop>
  <HeadingPairs>
    <vt:vector size="2" baseType="variant">
      <vt:variant>
        <vt:lpstr>Pavadinimas</vt:lpstr>
      </vt:variant>
      <vt:variant>
        <vt:i4>1</vt:i4>
      </vt:variant>
    </vt:vector>
  </HeadingPairs>
  <TitlesOfParts>
    <vt:vector size="1" baseType="lpstr">
      <vt:lpstr> </vt:lpstr>
    </vt:vector>
  </TitlesOfParts>
  <Manager>2026-06-26</Manager>
  <Company>mas</Company>
  <LinksUpToDate>false</LinksUpToDate>
  <CharactersWithSpaces>39737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Marijampolės savivaldybės turto viešo nuomos konkurso ir nuomos be konkurso organizavimo ir vykdymo tvarkos aprašo patvirtinimo</dc:title>
  <dc:subject>1-173</dc:subject>
  <dc:creator>MARIJAMPOLĖS SAVIVALDYBĖS TARYBA</dc:creator>
  <cp:keywords/>
  <cp:lastModifiedBy>Justina Kvedaraitė</cp:lastModifiedBy>
  <cp:revision>7</cp:revision>
  <cp:lastPrinted>1899-12-31T22:00:00Z</cp:lastPrinted>
  <dcterms:created xsi:type="dcterms:W3CDTF">2026-06-17T11:14:00Z</dcterms:created>
  <dcterms:modified xsi:type="dcterms:W3CDTF">2026-07-01T07:47:00Z</dcterms:modified>
  <cp:category>Sprendimas</cp:category>
</cp:coreProperties>
</file>